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C6534" w14:textId="0D896A24" w:rsidR="004A6DA7" w:rsidRPr="00AE5F33" w:rsidRDefault="003C13B9" w:rsidP="004A6DA7">
      <w:pPr>
        <w:pStyle w:val="Heading1"/>
      </w:pPr>
      <w:bookmarkStart w:id="0" w:name="_Hlk515911945"/>
      <w:r>
        <w:t>Pilgrimage to Santiago de Compostela</w:t>
      </w:r>
    </w:p>
    <w:p w14:paraId="6DFC6535" w14:textId="3A9A105B" w:rsidR="004A6DA7" w:rsidRPr="00397DC7" w:rsidRDefault="003C13B9" w:rsidP="004A6DA7">
      <w:pPr>
        <w:pStyle w:val="Heading2"/>
      </w:pPr>
      <w:r>
        <w:t>‘</w:t>
      </w:r>
      <w:r w:rsidR="00307C52">
        <w:t>Seven</w:t>
      </w:r>
      <w:r>
        <w:t xml:space="preserve"> Crowning Stars’ </w:t>
      </w:r>
    </w:p>
    <w:p w14:paraId="6DFC6536" w14:textId="3A36C477" w:rsidR="004A6DA7" w:rsidRPr="00BF4CDC" w:rsidRDefault="004C233E" w:rsidP="00886AB9">
      <w:pPr>
        <w:pStyle w:val="Heading2"/>
      </w:pPr>
      <w:r>
        <w:t>Tuesday 16</w:t>
      </w:r>
      <w:r w:rsidR="004A6DA7" w:rsidRPr="00BF4CDC">
        <w:rPr>
          <w:vertAlign w:val="superscript"/>
        </w:rPr>
        <w:t>th</w:t>
      </w:r>
      <w:r w:rsidR="004A6DA7" w:rsidRPr="00BF4CDC">
        <w:t xml:space="preserve"> May 20</w:t>
      </w:r>
      <w:r w:rsidR="003C13B9">
        <w:t>2</w:t>
      </w:r>
      <w:r>
        <w:t>3</w:t>
      </w:r>
      <w:r w:rsidR="004A6DA7" w:rsidRPr="00BF4CDC">
        <w:t xml:space="preserve"> – </w:t>
      </w:r>
      <w:r w:rsidR="003C13B9">
        <w:t>Wednes</w:t>
      </w:r>
      <w:r w:rsidR="004A6DA7" w:rsidRPr="00BF4CDC">
        <w:t xml:space="preserve">day </w:t>
      </w:r>
      <w:r w:rsidR="00E92115">
        <w:t>2</w:t>
      </w:r>
      <w:r w:rsidR="0050204F">
        <w:t>4</w:t>
      </w:r>
      <w:r w:rsidR="004A6DA7" w:rsidRPr="00BF4CDC">
        <w:rPr>
          <w:vertAlign w:val="superscript"/>
        </w:rPr>
        <w:t>th</w:t>
      </w:r>
      <w:r w:rsidR="004A6DA7" w:rsidRPr="00BF4CDC">
        <w:t xml:space="preserve"> May 20</w:t>
      </w:r>
      <w:r w:rsidR="00454C92">
        <w:t>2</w:t>
      </w:r>
      <w:r w:rsidR="00571C0F">
        <w:t>3</w:t>
      </w:r>
    </w:p>
    <w:p w14:paraId="6DFC6538" w14:textId="5D7332DA" w:rsidR="004A6DA7" w:rsidRPr="004A0785" w:rsidRDefault="004A6DA7" w:rsidP="004A0785">
      <w:pPr>
        <w:pStyle w:val="Heading3"/>
      </w:pPr>
      <w:r w:rsidRPr="009A072D">
        <w:t xml:space="preserve">Led by Peter </w:t>
      </w:r>
      <w:r>
        <w:t xml:space="preserve">and </w:t>
      </w:r>
      <w:r w:rsidRPr="009A072D">
        <w:t xml:space="preserve">Sarah </w:t>
      </w:r>
      <w:r>
        <w:t>Dawkins</w:t>
      </w:r>
      <w:r w:rsidR="001B7B5C">
        <w:t xml:space="preserve"> and</w:t>
      </w:r>
      <w:r w:rsidRPr="009A072D">
        <w:t xml:space="preserve"> Jonathan Tod</w:t>
      </w:r>
      <w:bookmarkEnd w:id="0"/>
    </w:p>
    <w:p w14:paraId="55DD2957" w14:textId="2AAEA912" w:rsidR="00842348" w:rsidRPr="00842348" w:rsidRDefault="004A6DA7" w:rsidP="00842348">
      <w:r>
        <w:t xml:space="preserve">The purpose </w:t>
      </w:r>
      <w:r w:rsidRPr="0064661A">
        <w:t>of th</w:t>
      </w:r>
      <w:r>
        <w:t>is</w:t>
      </w:r>
      <w:r w:rsidRPr="0064661A">
        <w:t xml:space="preserve"> </w:t>
      </w:r>
      <w:r>
        <w:t>p</w:t>
      </w:r>
      <w:r w:rsidRPr="0064661A">
        <w:t xml:space="preserve">ilgrimage </w:t>
      </w:r>
      <w:r>
        <w:t xml:space="preserve">is to explore, </w:t>
      </w:r>
      <w:r w:rsidR="00A123A6">
        <w:t xml:space="preserve">learn about, </w:t>
      </w:r>
      <w:r>
        <w:t>enjoy and enhance a magical landscape temple</w:t>
      </w:r>
      <w:r w:rsidR="003C13B9">
        <w:t xml:space="preserve"> in Galicia.</w:t>
      </w:r>
      <w:r w:rsidR="00E8597C">
        <w:t xml:space="preserve"> </w:t>
      </w:r>
      <w:r w:rsidR="003C13B9">
        <w:t xml:space="preserve">This is a </w:t>
      </w:r>
      <w:r w:rsidR="00EE5085">
        <w:t>unique</w:t>
      </w:r>
      <w:r w:rsidR="003C13B9">
        <w:t xml:space="preserve"> journey to Santiago de Compostela</w:t>
      </w:r>
      <w:r w:rsidR="00867912" w:rsidRPr="00867912">
        <w:t>.</w:t>
      </w:r>
      <w:r w:rsidR="00E8597C">
        <w:t xml:space="preserve"> </w:t>
      </w:r>
      <w:r w:rsidR="00842348" w:rsidRPr="00842348">
        <w:t>Besides visiting some of the places well known to pilgrims on the Camino, we will divert from the main Camino (the French Way) and go north to the coast and part-encircle Santiago de Compostela, before ending up there. In this way we will visit the ‘Seven Stars’ of the crown chakra of Europe.</w:t>
      </w:r>
    </w:p>
    <w:p w14:paraId="1A98328D" w14:textId="562A22C2" w:rsidR="0073287C" w:rsidRDefault="0073287C" w:rsidP="0073287C">
      <w:r>
        <w:t xml:space="preserve">Europe takes its name from the classical myth of Europa and the Bull, and mainland Europe can be seen imaginatively as a ‘bull’, with the British Isles seated on its neck as ‘Europa’. Spain and Portugal </w:t>
      </w:r>
      <w:r w:rsidR="00C14177">
        <w:t>comprise</w:t>
      </w:r>
      <w:r>
        <w:t xml:space="preserve"> the head of the </w:t>
      </w:r>
      <w:r w:rsidR="004A2D13">
        <w:t>‘</w:t>
      </w:r>
      <w:r>
        <w:t xml:space="preserve">bull’. Santiago de Compostela focuses the crown chakra of the </w:t>
      </w:r>
      <w:r w:rsidRPr="00B05885">
        <w:t>‘</w:t>
      </w:r>
      <w:r w:rsidR="005D3D76">
        <w:t>b</w:t>
      </w:r>
      <w:r w:rsidRPr="00B05885">
        <w:t>ull</w:t>
      </w:r>
      <w:r w:rsidR="005D3D76">
        <w:t>’</w:t>
      </w:r>
      <w:r>
        <w:t xml:space="preserve">. </w:t>
      </w:r>
    </w:p>
    <w:p w14:paraId="5BD80A16" w14:textId="77777777" w:rsidR="0073287C" w:rsidRPr="00867912" w:rsidRDefault="0073287C" w:rsidP="0073287C">
      <w:pPr>
        <w:jc w:val="center"/>
      </w:pPr>
      <w:r>
        <w:rPr>
          <w:rFonts w:ascii="Georgia" w:hAnsi="Georgia"/>
          <w:b/>
          <w:i/>
          <w:noProof/>
          <w:sz w:val="24"/>
          <w:szCs w:val="24"/>
        </w:rPr>
        <w:drawing>
          <wp:inline distT="0" distB="0" distL="0" distR="0" wp14:anchorId="0A07D70C" wp14:editId="286A057D">
            <wp:extent cx="3736707" cy="2804160"/>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4506" cy="3050152"/>
                    </a:xfrm>
                    <a:prstGeom prst="rect">
                      <a:avLst/>
                    </a:prstGeom>
                    <a:noFill/>
                  </pic:spPr>
                </pic:pic>
              </a:graphicData>
            </a:graphic>
          </wp:inline>
        </w:drawing>
      </w:r>
    </w:p>
    <w:p w14:paraId="2087E478" w14:textId="1ABA5620" w:rsidR="00842348" w:rsidRPr="00842348" w:rsidRDefault="00D3675C" w:rsidP="00842348">
      <w:r>
        <w:t>We (Peter and Sarah, Jonathan and Tara) have discovered a sequence of major landscape chakras (centres of energy) which are marked energetically by seven great ‘six-pointed’ stars</w:t>
      </w:r>
      <w:r w:rsidR="000401E1">
        <w:t xml:space="preserve">, which has </w:t>
      </w:r>
      <w:r w:rsidR="00DB3243">
        <w:t xml:space="preserve">inspired and </w:t>
      </w:r>
      <w:r w:rsidR="000401E1">
        <w:t>dictated the design of this journey.</w:t>
      </w:r>
      <w:r w:rsidR="0087260E">
        <w:t xml:space="preserve"> </w:t>
      </w:r>
      <w:r w:rsidR="00161AE2">
        <w:t>Interestingly, t</w:t>
      </w:r>
      <w:r w:rsidR="00842348" w:rsidRPr="00842348">
        <w:t>he journey follows a shape which is similar to the shape of an Egyptian Adze, the tool used in the mummification process by the Ancient Egyptians to ‘open the mouth’ of the pharaoh’s ascended soul, so that he can speak the truth or Word of God and thereby help those incarnate on earth. The Adze is patterned on and represents the constellation of Ursa Major, the Great Bear, home of the Seven Rishis.</w:t>
      </w:r>
    </w:p>
    <w:p w14:paraId="139C1373" w14:textId="5487D082" w:rsidR="003C022D" w:rsidRDefault="003C022D" w:rsidP="00CC24F4">
      <w:pPr>
        <w:pStyle w:val="NoSpacing"/>
        <w:jc w:val="center"/>
      </w:pPr>
      <w:r>
        <w:rPr>
          <w:noProof/>
          <w:lang w:val="pt-PT"/>
        </w:rPr>
        <w:drawing>
          <wp:inline distT="0" distB="0" distL="0" distR="0" wp14:anchorId="65A2D08E" wp14:editId="38DB2692">
            <wp:extent cx="2712699" cy="994410"/>
            <wp:effectExtent l="19050" t="19050" r="12065" b="15240"/>
            <wp:docPr id="5" name="Picture 5" descr="C:\Users\jot\AppData\Local\Microsoft\Windows\INetCache\Content.MSO\3D553E87.tm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t\AppData\Local\Microsoft\Windows\INetCache\Content.MSO\3D553E87.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2954" cy="1049490"/>
                    </a:xfrm>
                    <a:prstGeom prst="rect">
                      <a:avLst/>
                    </a:prstGeom>
                    <a:noFill/>
                    <a:ln w="6350">
                      <a:solidFill>
                        <a:schemeClr val="tx1"/>
                      </a:solidFill>
                    </a:ln>
                  </pic:spPr>
                </pic:pic>
              </a:graphicData>
            </a:graphic>
          </wp:inline>
        </w:drawing>
      </w:r>
    </w:p>
    <w:p w14:paraId="5EB3E185" w14:textId="77777777" w:rsidR="00CB147F" w:rsidRPr="00842348" w:rsidRDefault="00CB147F" w:rsidP="00CB147F">
      <w:r w:rsidRPr="00842348">
        <w:t xml:space="preserve">We will be travelling by coach from Bilbao to Burgos, Castrojeriz, León, Astorga, El Cruz e Ferro, </w:t>
      </w:r>
      <w:proofErr w:type="spellStart"/>
      <w:r w:rsidRPr="00842348">
        <w:t>Ponferrada</w:t>
      </w:r>
      <w:proofErr w:type="spellEnd"/>
      <w:r w:rsidRPr="00842348">
        <w:t xml:space="preserve">, Villafranca del Bierzo, Lugo, A Coruna, </w:t>
      </w:r>
      <w:proofErr w:type="spellStart"/>
      <w:r w:rsidRPr="00842348">
        <w:t>Muxia</w:t>
      </w:r>
      <w:proofErr w:type="spellEnd"/>
      <w:r w:rsidRPr="00842348">
        <w:t>, Finisterre, and Santiago de Compostela.</w:t>
      </w:r>
    </w:p>
    <w:p w14:paraId="18549EB9" w14:textId="77777777" w:rsidR="00842348" w:rsidRPr="00842348" w:rsidRDefault="00842348" w:rsidP="00842348">
      <w:r w:rsidRPr="00842348">
        <w:t xml:space="preserve">This pilgrimage relates closely to our earlier pilgrimages in Portugal, as the journey includes the higher crown chakras of the three Portuguese ‘Great Pillars’, which are at </w:t>
      </w:r>
      <w:proofErr w:type="spellStart"/>
      <w:r w:rsidRPr="00842348">
        <w:t>Ponferrada</w:t>
      </w:r>
      <w:proofErr w:type="spellEnd"/>
      <w:r w:rsidRPr="00842348">
        <w:t>, Lugo and Santiago de Compostela.</w:t>
      </w:r>
    </w:p>
    <w:p w14:paraId="6DFC6540" w14:textId="518874BB" w:rsidR="004A6DA7" w:rsidRDefault="004A6DA7" w:rsidP="004A6DA7">
      <w:r>
        <w:t>We are making this journey as a pilgrimage</w:t>
      </w:r>
      <w:r w:rsidR="000124C9">
        <w:t>,</w:t>
      </w:r>
      <w:r>
        <w:t xml:space="preserve"> in the sense of honouring the places </w:t>
      </w:r>
      <w:r w:rsidR="006F60DF">
        <w:t>by greeting, appreciating</w:t>
      </w:r>
      <w:r>
        <w:t xml:space="preserve"> and enjoying them</w:t>
      </w:r>
      <w:r w:rsidR="000124C9">
        <w:t>,</w:t>
      </w:r>
      <w:r>
        <w:t xml:space="preserve"> their people and each other. We have two </w:t>
      </w:r>
      <w:r w:rsidR="003441E2">
        <w:t>principles</w:t>
      </w:r>
      <w:r>
        <w:t xml:space="preserve"> which we endeavour as a group to fulfil, which are to make the effort to love who we are with, wherever we are and whatever we are doing, and to do the right thing</w:t>
      </w:r>
      <w:r w:rsidR="00CD6BDA">
        <w:t>,</w:t>
      </w:r>
      <w:r>
        <w:t xml:space="preserve"> in the right place</w:t>
      </w:r>
      <w:r w:rsidR="003441E2">
        <w:t>,</w:t>
      </w:r>
      <w:r>
        <w:t xml:space="preserve"> at the right time</w:t>
      </w:r>
      <w:r w:rsidR="003441E2">
        <w:t>,</w:t>
      </w:r>
      <w:r w:rsidR="00511578">
        <w:t xml:space="preserve"> </w:t>
      </w:r>
      <w:r w:rsidR="00CD6BDA">
        <w:t xml:space="preserve">and </w:t>
      </w:r>
      <w:r w:rsidR="00511578">
        <w:t>with the right intention</w:t>
      </w:r>
      <w:r>
        <w:t xml:space="preserve">. In this way we can enhance the places and the whole landscape temple, enthusing it with love and thereby </w:t>
      </w:r>
      <w:r w:rsidR="000124C9">
        <w:t xml:space="preserve">helping to </w:t>
      </w:r>
      <w:r>
        <w:t xml:space="preserve">transform the </w:t>
      </w:r>
      <w:r w:rsidR="00CD6BDA">
        <w:t xml:space="preserve">planetary </w:t>
      </w:r>
      <w:r>
        <w:t xml:space="preserve">energies into ethereal </w:t>
      </w:r>
      <w:r w:rsidR="00CD6BDA">
        <w:t>‘</w:t>
      </w:r>
      <w:r>
        <w:t>light</w:t>
      </w:r>
      <w:r w:rsidR="00CD6BDA">
        <w:t>’</w:t>
      </w:r>
      <w:r>
        <w:t xml:space="preserve">. In such ways we help to build the </w:t>
      </w:r>
      <w:r w:rsidR="005952B7">
        <w:t>‘</w:t>
      </w:r>
      <w:r>
        <w:t>light body</w:t>
      </w:r>
      <w:r w:rsidR="005952B7">
        <w:t>’</w:t>
      </w:r>
      <w:r>
        <w:t xml:space="preserve"> of the planet</w:t>
      </w:r>
      <w:r w:rsidR="00AF1BE5">
        <w:t>, which in turn affects consciousness everywhere in beneficial ways</w:t>
      </w:r>
      <w:r>
        <w:t xml:space="preserve">. </w:t>
      </w:r>
    </w:p>
    <w:p w14:paraId="6DFC6541" w14:textId="5183DB63" w:rsidR="004A6DA7" w:rsidRDefault="004A6DA7" w:rsidP="004A6DA7">
      <w:r>
        <w:t xml:space="preserve">In addition, by pilgrimaging in this way </w:t>
      </w:r>
      <w:r w:rsidR="0076051D">
        <w:t>with</w:t>
      </w:r>
      <w:r>
        <w:t xml:space="preserve">in the Bull of Europe, we can help Europe to metaphorically breathe its physical breath in conjunction with </w:t>
      </w:r>
      <w:r w:rsidR="00AF1BE5">
        <w:t>its</w:t>
      </w:r>
      <w:r>
        <w:t xml:space="preserve"> spiritual breath </w:t>
      </w:r>
      <w:r w:rsidR="00AF1BE5">
        <w:t xml:space="preserve">(inspiration). Taurus, the Bull, is associated with the throat chakra; Europa is </w:t>
      </w:r>
      <w:r>
        <w:t>associated with the alta-major chakra</w:t>
      </w:r>
      <w:r w:rsidR="00BF6CA5">
        <w:t xml:space="preserve">. The former is represented by mainland Europe, the latter by </w:t>
      </w:r>
      <w:r>
        <w:t xml:space="preserve">the British Isles. </w:t>
      </w:r>
      <w:r w:rsidR="00BF6CA5">
        <w:t xml:space="preserve">The former is the gateway for the physical breath, the latter for the spiritual breath. </w:t>
      </w:r>
      <w:r>
        <w:t xml:space="preserve">The two breaths, breathing in harmony, are what </w:t>
      </w:r>
      <w:r w:rsidR="00BF6CA5">
        <w:t>the world</w:t>
      </w:r>
      <w:r>
        <w:t xml:space="preserve"> need</w:t>
      </w:r>
      <w:r w:rsidR="00BF6CA5">
        <w:t>s, and what each pilgrim can perform as an act of loving service</w:t>
      </w:r>
      <w:r>
        <w:t>.</w:t>
      </w:r>
    </w:p>
    <w:p w14:paraId="2E6D3382" w14:textId="77777777" w:rsidR="00CC1D46" w:rsidRDefault="00BD3D21" w:rsidP="00432E6A">
      <w:r>
        <w:pict w14:anchorId="6DFC65B3">
          <v:rect id="_x0000_i1025" style="width:0;height:1.5pt" o:hralign="center" o:hrstd="t" o:hr="t" fillcolor="#a0a0a0" stroked="f"/>
        </w:pict>
      </w:r>
    </w:p>
    <w:p w14:paraId="6DFC6543" w14:textId="77777777" w:rsidR="00432E6A" w:rsidRDefault="00432E6A" w:rsidP="00432E6A">
      <w:pPr>
        <w:pStyle w:val="Heading2"/>
      </w:pPr>
      <w:r>
        <w:t>Itinerary Highlights</w:t>
      </w:r>
    </w:p>
    <w:p w14:paraId="6DFC6544" w14:textId="34EB5288" w:rsidR="00432E6A" w:rsidRPr="007007BE" w:rsidRDefault="00AF06F9" w:rsidP="00432E6A">
      <w:r>
        <w:rPr>
          <w:b/>
        </w:rPr>
        <w:t>Tues</w:t>
      </w:r>
      <w:r w:rsidR="00432E6A" w:rsidRPr="007007BE">
        <w:rPr>
          <w:b/>
        </w:rPr>
        <w:t xml:space="preserve">day </w:t>
      </w:r>
      <w:r w:rsidR="00511578">
        <w:rPr>
          <w:b/>
        </w:rPr>
        <w:t>1</w:t>
      </w:r>
      <w:r w:rsidR="00F06885">
        <w:rPr>
          <w:b/>
        </w:rPr>
        <w:t>6</w:t>
      </w:r>
      <w:r w:rsidR="00432E6A" w:rsidRPr="007007BE">
        <w:rPr>
          <w:b/>
        </w:rPr>
        <w:t>th May</w:t>
      </w:r>
      <w:r w:rsidR="00432E6A" w:rsidRPr="007007BE">
        <w:t xml:space="preserve"> – arrive</w:t>
      </w:r>
      <w:r w:rsidR="009304D4">
        <w:t xml:space="preserve"> at the </w:t>
      </w:r>
      <w:r w:rsidR="00B354BA">
        <w:t xml:space="preserve">Hotel </w:t>
      </w:r>
      <w:proofErr w:type="spellStart"/>
      <w:r w:rsidR="00B354BA">
        <w:t>Ercilla</w:t>
      </w:r>
      <w:proofErr w:type="spellEnd"/>
      <w:r w:rsidR="00B354BA">
        <w:t xml:space="preserve"> Lopez de </w:t>
      </w:r>
      <w:proofErr w:type="spellStart"/>
      <w:r w:rsidR="00B354BA">
        <w:t>Haro</w:t>
      </w:r>
      <w:proofErr w:type="spellEnd"/>
      <w:r w:rsidR="00B354BA">
        <w:t xml:space="preserve"> </w:t>
      </w:r>
      <w:r>
        <w:t>in B</w:t>
      </w:r>
      <w:r w:rsidR="00726196">
        <w:t>ilbao</w:t>
      </w:r>
      <w:r w:rsidR="00B354BA">
        <w:t xml:space="preserve"> [well situated in the centre of Bilbao</w:t>
      </w:r>
      <w:r w:rsidR="00F37637">
        <w:t>]</w:t>
      </w:r>
      <w:r w:rsidR="00B354BA">
        <w:t xml:space="preserve">, 5 </w:t>
      </w:r>
      <w:r w:rsidR="003951AD">
        <w:t>minutes’ walk</w:t>
      </w:r>
      <w:r w:rsidR="00B354BA">
        <w:t xml:space="preserve"> across the bridge to the </w:t>
      </w:r>
      <w:r w:rsidR="00DD7C74">
        <w:t>Old Quarter</w:t>
      </w:r>
      <w:r w:rsidR="00432E6A">
        <w:t>;</w:t>
      </w:r>
      <w:r w:rsidR="00432E6A" w:rsidRPr="007007BE">
        <w:t xml:space="preserve"> welcome meeting followed by </w:t>
      </w:r>
      <w:r w:rsidR="009304D4">
        <w:t>dinner</w:t>
      </w:r>
      <w:r w:rsidR="00432E6A" w:rsidRPr="007007BE">
        <w:t>.</w:t>
      </w:r>
    </w:p>
    <w:p w14:paraId="6DFC6545" w14:textId="2A2A6DB0" w:rsidR="00432E6A" w:rsidRDefault="009304D4" w:rsidP="00432E6A">
      <w:r>
        <w:rPr>
          <w:b/>
        </w:rPr>
        <w:t>Wed</w:t>
      </w:r>
      <w:r w:rsidR="00122F9B">
        <w:rPr>
          <w:b/>
        </w:rPr>
        <w:t>nes</w:t>
      </w:r>
      <w:r w:rsidR="00432E6A" w:rsidRPr="007007BE">
        <w:rPr>
          <w:b/>
        </w:rPr>
        <w:t xml:space="preserve">day </w:t>
      </w:r>
      <w:r w:rsidR="00511578">
        <w:rPr>
          <w:b/>
        </w:rPr>
        <w:t>1</w:t>
      </w:r>
      <w:r w:rsidR="0056495A">
        <w:rPr>
          <w:b/>
        </w:rPr>
        <w:t>7</w:t>
      </w:r>
      <w:r w:rsidR="00432E6A" w:rsidRPr="007007BE">
        <w:rPr>
          <w:b/>
        </w:rPr>
        <w:t>th May</w:t>
      </w:r>
      <w:r w:rsidR="00432E6A" w:rsidRPr="007007BE">
        <w:t xml:space="preserve"> </w:t>
      </w:r>
      <w:r w:rsidR="00432E6A">
        <w:t>–</w:t>
      </w:r>
      <w:r w:rsidR="00432E6A" w:rsidRPr="007007BE">
        <w:t xml:space="preserve"> </w:t>
      </w:r>
      <w:r w:rsidR="00432E6A">
        <w:t>After a m</w:t>
      </w:r>
      <w:r w:rsidR="00432E6A" w:rsidRPr="007007BE">
        <w:t>orning meeting</w:t>
      </w:r>
      <w:r w:rsidR="000803DD">
        <w:t xml:space="preserve"> and lunch</w:t>
      </w:r>
      <w:r w:rsidR="00432E6A">
        <w:t>, w</w:t>
      </w:r>
      <w:r w:rsidR="00432E6A" w:rsidRPr="007007BE">
        <w:t>e will go out</w:t>
      </w:r>
      <w:r w:rsidR="00A1234D">
        <w:t xml:space="preserve"> into</w:t>
      </w:r>
      <w:r w:rsidR="000803DD">
        <w:t xml:space="preserve"> Bilbao visiting some of the main sites</w:t>
      </w:r>
      <w:r w:rsidR="00FA62BB">
        <w:t>.</w:t>
      </w:r>
      <w:r w:rsidR="00E8597C">
        <w:t xml:space="preserve"> </w:t>
      </w:r>
      <w:r w:rsidR="009117A1">
        <w:t xml:space="preserve">There will be an opportunity in the afternoon to visit the </w:t>
      </w:r>
      <w:r w:rsidR="001164C5">
        <w:t>world-famous</w:t>
      </w:r>
      <w:r w:rsidR="009117A1">
        <w:t xml:space="preserve"> </w:t>
      </w:r>
      <w:r w:rsidR="00E36FE9">
        <w:t>Guggenheim Museum.</w:t>
      </w:r>
      <w:r w:rsidR="00E8597C">
        <w:t xml:space="preserve"> </w:t>
      </w:r>
      <w:r w:rsidR="00B3711B">
        <w:t>T</w:t>
      </w:r>
      <w:r w:rsidR="00E36FE9">
        <w:t>he</w:t>
      </w:r>
      <w:r w:rsidR="00B3711B">
        <w:t xml:space="preserve"> city’s</w:t>
      </w:r>
      <w:r w:rsidR="00E36FE9">
        <w:t xml:space="preserve"> Old Quarter </w:t>
      </w:r>
      <w:r w:rsidR="00B3711B">
        <w:t>and the Museum are both within walking distance of the hotel.</w:t>
      </w:r>
      <w:r w:rsidR="00E8597C">
        <w:t xml:space="preserve"> </w:t>
      </w:r>
      <w:r w:rsidR="005A53A6">
        <w:t>Late afternoon, w</w:t>
      </w:r>
      <w:r w:rsidR="00FA62BB">
        <w:t>e will visit</w:t>
      </w:r>
      <w:r w:rsidR="0093702B">
        <w:t xml:space="preserve"> ‘as pilgrims’</w:t>
      </w:r>
      <w:r w:rsidR="00FA62BB">
        <w:t xml:space="preserve"> the cathedral dedicated to St James</w:t>
      </w:r>
      <w:r w:rsidR="005A53A6">
        <w:t xml:space="preserve"> and make our dedications for the journey</w:t>
      </w:r>
      <w:r w:rsidR="00FA62BB">
        <w:t>.</w:t>
      </w:r>
      <w:r w:rsidR="00E8597C">
        <w:t xml:space="preserve"> </w:t>
      </w:r>
      <w:r w:rsidR="005A53A6">
        <w:t>Dinner and overnight at</w:t>
      </w:r>
      <w:r w:rsidR="00CC5EC7" w:rsidRPr="00CC5EC7">
        <w:t xml:space="preserve"> </w:t>
      </w:r>
      <w:r w:rsidR="00CC5EC7">
        <w:t xml:space="preserve">the Hotel </w:t>
      </w:r>
      <w:proofErr w:type="spellStart"/>
      <w:r w:rsidR="00CC5EC7">
        <w:t>Ercilla</w:t>
      </w:r>
      <w:proofErr w:type="spellEnd"/>
      <w:r w:rsidR="00CC5EC7">
        <w:t xml:space="preserve"> Lopez de </w:t>
      </w:r>
      <w:proofErr w:type="spellStart"/>
      <w:r w:rsidR="00CC5EC7">
        <w:t>Haro</w:t>
      </w:r>
      <w:proofErr w:type="spellEnd"/>
      <w:r w:rsidR="005A53A6">
        <w:t>.</w:t>
      </w:r>
    </w:p>
    <w:p w14:paraId="13162B26" w14:textId="5FE91F3D" w:rsidR="00630C4F" w:rsidRPr="007007BE" w:rsidRDefault="001D3A76" w:rsidP="00432E6A">
      <w:r>
        <w:t xml:space="preserve">   </w:t>
      </w:r>
      <w:r w:rsidR="00D76DEF">
        <w:rPr>
          <w:noProof/>
        </w:rPr>
        <w:drawing>
          <wp:inline distT="0" distB="0" distL="0" distR="0" wp14:anchorId="5D27124D" wp14:editId="7842B2B3">
            <wp:extent cx="2286000" cy="1712293"/>
            <wp:effectExtent l="19050" t="19050" r="19050" b="21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5132" cy="1719133"/>
                    </a:xfrm>
                    <a:prstGeom prst="rect">
                      <a:avLst/>
                    </a:prstGeom>
                    <a:noFill/>
                    <a:ln w="6350">
                      <a:solidFill>
                        <a:schemeClr val="tx1"/>
                      </a:solidFill>
                    </a:ln>
                  </pic:spPr>
                </pic:pic>
              </a:graphicData>
            </a:graphic>
          </wp:inline>
        </w:drawing>
      </w:r>
      <w:r w:rsidR="006D0613" w:rsidRPr="006D0613">
        <w:t xml:space="preserve"> </w:t>
      </w:r>
      <w:r>
        <w:rPr>
          <w:rFonts w:ascii="Arial" w:hAnsi="Arial" w:cs="Arial"/>
          <w:noProof/>
          <w:color w:val="2962FF"/>
          <w:sz w:val="20"/>
          <w:szCs w:val="20"/>
        </w:rPr>
        <w:t xml:space="preserve">                 </w:t>
      </w:r>
      <w:r w:rsidR="006D0613">
        <w:rPr>
          <w:rFonts w:ascii="Arial" w:hAnsi="Arial" w:cs="Arial"/>
          <w:noProof/>
          <w:color w:val="2962FF"/>
          <w:sz w:val="20"/>
          <w:szCs w:val="20"/>
        </w:rPr>
        <w:drawing>
          <wp:inline distT="0" distB="0" distL="0" distR="0" wp14:anchorId="45E9DAFB" wp14:editId="31FE9911">
            <wp:extent cx="2547807" cy="1695450"/>
            <wp:effectExtent l="19050" t="19050" r="24130" b="19050"/>
            <wp:docPr id="7" name="Picture 7" descr="St James's Cathedral - Catedral de Santiago, Bilbao Traveller ...">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James's Cathedral - Catedral de Santiago, Bilbao Traveller ...">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8182" cy="1702354"/>
                    </a:xfrm>
                    <a:prstGeom prst="rect">
                      <a:avLst/>
                    </a:prstGeom>
                    <a:noFill/>
                    <a:ln w="6350">
                      <a:solidFill>
                        <a:schemeClr val="tx1"/>
                      </a:solidFill>
                    </a:ln>
                  </pic:spPr>
                </pic:pic>
              </a:graphicData>
            </a:graphic>
          </wp:inline>
        </w:drawing>
      </w:r>
    </w:p>
    <w:p w14:paraId="6DFC6547" w14:textId="463326D6" w:rsidR="00432E6A" w:rsidRDefault="00432E6A" w:rsidP="00432E6A">
      <w:r w:rsidRPr="007007BE">
        <w:rPr>
          <w:b/>
        </w:rPr>
        <w:t>T</w:t>
      </w:r>
      <w:r w:rsidR="00EC15B4">
        <w:rPr>
          <w:b/>
        </w:rPr>
        <w:t>hurs</w:t>
      </w:r>
      <w:r w:rsidRPr="007007BE">
        <w:rPr>
          <w:b/>
        </w:rPr>
        <w:t xml:space="preserve">day </w:t>
      </w:r>
      <w:r w:rsidR="0056495A">
        <w:rPr>
          <w:b/>
        </w:rPr>
        <w:t>18</w:t>
      </w:r>
      <w:r w:rsidRPr="007007BE">
        <w:rPr>
          <w:b/>
        </w:rPr>
        <w:t>th May</w:t>
      </w:r>
      <w:r w:rsidRPr="007007BE">
        <w:t xml:space="preserve"> </w:t>
      </w:r>
      <w:r>
        <w:t>–</w:t>
      </w:r>
      <w:r w:rsidRPr="007007BE">
        <w:t xml:space="preserve"> After breakfast</w:t>
      </w:r>
      <w:r w:rsidR="00407ACB">
        <w:t>,</w:t>
      </w:r>
      <w:r w:rsidRPr="007007BE">
        <w:t xml:space="preserve"> we will set off by </w:t>
      </w:r>
      <w:r w:rsidR="00E55C33">
        <w:t>air-conditioned</w:t>
      </w:r>
      <w:r w:rsidRPr="007007BE">
        <w:t xml:space="preserve"> coach</w:t>
      </w:r>
      <w:r w:rsidR="00754935">
        <w:t xml:space="preserve"> to Burgos</w:t>
      </w:r>
      <w:r w:rsidR="001072D2">
        <w:t xml:space="preserve">, which is an important stopping point on the French </w:t>
      </w:r>
      <w:r w:rsidR="00A531E2">
        <w:t>C</w:t>
      </w:r>
      <w:r w:rsidR="001072D2">
        <w:t>amino to Santiago de Compostela.</w:t>
      </w:r>
      <w:r w:rsidR="00E8597C">
        <w:t xml:space="preserve"> </w:t>
      </w:r>
      <w:r w:rsidR="001072D2">
        <w:t>We will visit the</w:t>
      </w:r>
      <w:r w:rsidR="000767E5">
        <w:t xml:space="preserve"> vast</w:t>
      </w:r>
      <w:r w:rsidR="001072D2">
        <w:t xml:space="preserve"> </w:t>
      </w:r>
      <w:r w:rsidR="00AB0204">
        <w:t xml:space="preserve">cathedral and have a lunch of local </w:t>
      </w:r>
      <w:r w:rsidR="00487CA3">
        <w:t>speciality dishes.</w:t>
      </w:r>
      <w:r w:rsidR="00E8597C">
        <w:t xml:space="preserve"> </w:t>
      </w:r>
      <w:r w:rsidR="00FC2B9A">
        <w:t xml:space="preserve">In the afternoon we will visit the </w:t>
      </w:r>
      <w:r w:rsidR="001164C5">
        <w:t>T</w:t>
      </w:r>
      <w:r w:rsidR="00FC2B9A">
        <w:t>emplar church in Castrojeriz</w:t>
      </w:r>
      <w:r w:rsidR="00F94F72">
        <w:t xml:space="preserve"> and travel on to Leon.</w:t>
      </w:r>
      <w:r w:rsidR="00E8597C">
        <w:t xml:space="preserve"> </w:t>
      </w:r>
      <w:r w:rsidR="00F94F72">
        <w:t xml:space="preserve">We will stay at the </w:t>
      </w:r>
      <w:r w:rsidR="006D1356">
        <w:t xml:space="preserve">Plaza Mayor </w:t>
      </w:r>
      <w:r w:rsidR="00942AC6">
        <w:t>at the NH Collection Hotel Plaza Mayor, which is the main squa</w:t>
      </w:r>
      <w:r w:rsidR="00C51052">
        <w:t>r</w:t>
      </w:r>
      <w:r w:rsidR="00942AC6">
        <w:t>e in the middle of the old town.</w:t>
      </w:r>
    </w:p>
    <w:p w14:paraId="4E5BE3A5" w14:textId="23F67C61" w:rsidR="00453BD6" w:rsidRDefault="00453BD6" w:rsidP="00432E6A">
      <w:r>
        <w:rPr>
          <w:rFonts w:ascii="Arial" w:hAnsi="Arial" w:cs="Arial"/>
          <w:noProof/>
          <w:color w:val="2962FF"/>
          <w:sz w:val="20"/>
          <w:szCs w:val="20"/>
        </w:rPr>
        <w:t xml:space="preserve">         </w:t>
      </w:r>
      <w:r w:rsidR="00643EA3">
        <w:rPr>
          <w:rFonts w:ascii="Arial" w:hAnsi="Arial" w:cs="Arial"/>
          <w:noProof/>
          <w:color w:val="2962FF"/>
          <w:sz w:val="20"/>
          <w:szCs w:val="20"/>
        </w:rPr>
        <w:drawing>
          <wp:inline distT="0" distB="0" distL="0" distR="0" wp14:anchorId="33C8B03B" wp14:editId="30DE51BE">
            <wp:extent cx="2314575" cy="1736059"/>
            <wp:effectExtent l="19050" t="19050" r="9525" b="17145"/>
            <wp:docPr id="9" name="Picture 9" descr="Leon Spain - What to do and see in Leon">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on Spain - What to do and see in Leon">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0166" cy="1747753"/>
                    </a:xfrm>
                    <a:prstGeom prst="rect">
                      <a:avLst/>
                    </a:prstGeom>
                    <a:noFill/>
                    <a:ln w="6350">
                      <a:solidFill>
                        <a:schemeClr val="tx1"/>
                      </a:solidFill>
                    </a:ln>
                  </pic:spPr>
                </pic:pic>
              </a:graphicData>
            </a:graphic>
          </wp:inline>
        </w:drawing>
      </w:r>
      <w:r w:rsidR="006D2E1B">
        <w:t xml:space="preserve"> </w:t>
      </w:r>
      <w:r>
        <w:t xml:space="preserve"> </w:t>
      </w:r>
      <w:r>
        <w:rPr>
          <w:rFonts w:ascii="Arial" w:hAnsi="Arial" w:cs="Arial"/>
          <w:noProof/>
          <w:color w:val="2962FF"/>
          <w:sz w:val="20"/>
          <w:szCs w:val="20"/>
        </w:rPr>
        <w:t xml:space="preserve">    </w:t>
      </w:r>
      <w:r w:rsidR="006D2E1B">
        <w:rPr>
          <w:rFonts w:ascii="Arial" w:hAnsi="Arial" w:cs="Arial"/>
          <w:noProof/>
          <w:color w:val="2962FF"/>
          <w:sz w:val="20"/>
          <w:szCs w:val="20"/>
        </w:rPr>
        <w:drawing>
          <wp:inline distT="0" distB="0" distL="0" distR="0" wp14:anchorId="127723C1" wp14:editId="796F1310">
            <wp:extent cx="2609850" cy="1729091"/>
            <wp:effectExtent l="19050" t="19050" r="19050" b="24130"/>
            <wp:docPr id="10" name="Picture 10" descr="Windows of the Cathedral of Leon, Spain - Travel Past 50">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dows of the Cathedral of Leon, Spain - Travel Past 50">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1511" cy="1750068"/>
                    </a:xfrm>
                    <a:prstGeom prst="rect">
                      <a:avLst/>
                    </a:prstGeom>
                    <a:noFill/>
                    <a:ln w="6350">
                      <a:solidFill>
                        <a:schemeClr val="tx1"/>
                      </a:solidFill>
                    </a:ln>
                  </pic:spPr>
                </pic:pic>
              </a:graphicData>
            </a:graphic>
          </wp:inline>
        </w:drawing>
      </w:r>
      <w:r>
        <w:t xml:space="preserve"> </w:t>
      </w:r>
    </w:p>
    <w:p w14:paraId="72E18053" w14:textId="1EA8B1E1" w:rsidR="0072311C" w:rsidRPr="007007BE" w:rsidRDefault="00453BD6" w:rsidP="00432E6A">
      <w:r>
        <w:t xml:space="preserve">                                                </w:t>
      </w:r>
      <w:r>
        <w:rPr>
          <w:rFonts w:ascii="Arial" w:hAnsi="Arial" w:cs="Arial"/>
          <w:noProof/>
          <w:color w:val="2962FF"/>
          <w:sz w:val="20"/>
          <w:szCs w:val="20"/>
        </w:rPr>
        <w:drawing>
          <wp:inline distT="0" distB="0" distL="0" distR="0" wp14:anchorId="647879BD" wp14:editId="22806859">
            <wp:extent cx="2228850" cy="1475094"/>
            <wp:effectExtent l="19050" t="19050" r="19050" b="11430"/>
            <wp:docPr id="12" name="Picture 12" descr="Lovely Plaza Mayor - Plaza Nueva, Bilbao Traveller Reviews ...">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vely Plaza Mayor - Plaza Nueva, Bilbao Traveller Reviews ...">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5237" cy="1492557"/>
                    </a:xfrm>
                    <a:prstGeom prst="rect">
                      <a:avLst/>
                    </a:prstGeom>
                    <a:noFill/>
                    <a:ln w="6350">
                      <a:solidFill>
                        <a:schemeClr val="tx1"/>
                      </a:solidFill>
                    </a:ln>
                  </pic:spPr>
                </pic:pic>
              </a:graphicData>
            </a:graphic>
          </wp:inline>
        </w:drawing>
      </w:r>
    </w:p>
    <w:p w14:paraId="6DFC6548" w14:textId="043DE758" w:rsidR="00432E6A" w:rsidRPr="007007BE" w:rsidRDefault="004778F5" w:rsidP="00432E6A">
      <w:r>
        <w:rPr>
          <w:b/>
        </w:rPr>
        <w:t xml:space="preserve">Friday </w:t>
      </w:r>
      <w:r w:rsidR="00901DD8">
        <w:rPr>
          <w:b/>
        </w:rPr>
        <w:t>19</w:t>
      </w:r>
      <w:r w:rsidR="00901DD8" w:rsidRPr="00901DD8">
        <w:rPr>
          <w:b/>
          <w:vertAlign w:val="superscript"/>
        </w:rPr>
        <w:t>th</w:t>
      </w:r>
      <w:r w:rsidR="00901DD8">
        <w:rPr>
          <w:b/>
        </w:rPr>
        <w:t xml:space="preserve"> </w:t>
      </w:r>
      <w:r w:rsidR="00432E6A" w:rsidRPr="00BB51B5">
        <w:rPr>
          <w:b/>
        </w:rPr>
        <w:t>May</w:t>
      </w:r>
      <w:r w:rsidR="00432E6A" w:rsidRPr="007007BE">
        <w:t xml:space="preserve"> – </w:t>
      </w:r>
      <w:r w:rsidR="00432E6A">
        <w:t>A</w:t>
      </w:r>
      <w:r w:rsidR="00432E6A" w:rsidRPr="007007BE">
        <w:t>fter</w:t>
      </w:r>
      <w:r w:rsidR="00BF11D1">
        <w:t xml:space="preserve"> </w:t>
      </w:r>
      <w:r w:rsidR="00CB4A1A">
        <w:t>Paneurhythmy</w:t>
      </w:r>
      <w:r w:rsidR="00BF11D1">
        <w:t xml:space="preserve"> (for those that want to) and</w:t>
      </w:r>
      <w:r w:rsidR="00432E6A" w:rsidRPr="007007BE">
        <w:t xml:space="preserve"> breakfast</w:t>
      </w:r>
      <w:r w:rsidR="00407ACB">
        <w:t>,</w:t>
      </w:r>
      <w:r w:rsidR="00432E6A" w:rsidRPr="007007BE">
        <w:t xml:space="preserve"> we will </w:t>
      </w:r>
      <w:r w:rsidR="00FF3174">
        <w:t xml:space="preserve">visit </w:t>
      </w:r>
      <w:r w:rsidR="00E2561D">
        <w:t>the important sites in Leon</w:t>
      </w:r>
      <w:r w:rsidR="001164C5">
        <w:t>,</w:t>
      </w:r>
      <w:r w:rsidR="00E2561D">
        <w:t xml:space="preserve"> spending time in the cathedral and the Plaza Major, </w:t>
      </w:r>
      <w:r w:rsidR="001164C5">
        <w:t xml:space="preserve">and </w:t>
      </w:r>
      <w:r w:rsidR="00E2561D">
        <w:t>enjoying a coffee break in one its historic streets.</w:t>
      </w:r>
      <w:r w:rsidR="00E8597C">
        <w:t xml:space="preserve"> </w:t>
      </w:r>
      <w:r w:rsidR="00E2561D">
        <w:t>After</w:t>
      </w:r>
      <w:r w:rsidR="001164C5">
        <w:t>wards</w:t>
      </w:r>
      <w:r w:rsidR="00E2561D">
        <w:t xml:space="preserve"> we will travel on to Astorga</w:t>
      </w:r>
      <w:r w:rsidR="00604144">
        <w:t xml:space="preserve">, which is at the north end of the Via de la Plata, which is the </w:t>
      </w:r>
      <w:r w:rsidR="00F5345C">
        <w:t>camino which brings pilgrims from southern Spain.</w:t>
      </w:r>
      <w:r w:rsidR="00E8597C">
        <w:t xml:space="preserve"> </w:t>
      </w:r>
      <w:r w:rsidR="00F5345C">
        <w:t xml:space="preserve">Here </w:t>
      </w:r>
      <w:r w:rsidR="001164C5">
        <w:t>pilgrims</w:t>
      </w:r>
      <w:r w:rsidR="00F5345C">
        <w:t xml:space="preserve"> meet the French Way</w:t>
      </w:r>
      <w:r w:rsidR="001164C5">
        <w:t xml:space="preserve"> and</w:t>
      </w:r>
      <w:r w:rsidR="009F7F98">
        <w:t xml:space="preserve"> turn west</w:t>
      </w:r>
      <w:r w:rsidR="001164C5">
        <w:t>wards</w:t>
      </w:r>
      <w:r w:rsidR="009F7F98">
        <w:t xml:space="preserve"> to complete their journey.</w:t>
      </w:r>
      <w:r w:rsidR="00E8597C">
        <w:t xml:space="preserve"> </w:t>
      </w:r>
      <w:r w:rsidR="009F7F98">
        <w:t>W</w:t>
      </w:r>
      <w:r w:rsidR="00106D10">
        <w:t>e will have lunch before visiting the cathedral.</w:t>
      </w:r>
      <w:r w:rsidR="0005233C">
        <w:t xml:space="preserve"> We will spend time here working on the ‘hidden star’</w:t>
      </w:r>
      <w:r w:rsidR="0004655E">
        <w:t>, and stay overnight.</w:t>
      </w:r>
    </w:p>
    <w:p w14:paraId="121F8F30" w14:textId="58D25793" w:rsidR="00307C52" w:rsidRDefault="0004655E" w:rsidP="00432E6A">
      <w:r>
        <w:rPr>
          <w:b/>
        </w:rPr>
        <w:t>Saturday 2</w:t>
      </w:r>
      <w:r w:rsidR="00EB4C9A">
        <w:rPr>
          <w:b/>
        </w:rPr>
        <w:t>0</w:t>
      </w:r>
      <w:r w:rsidR="00EB4C9A" w:rsidRPr="00EB4C9A">
        <w:rPr>
          <w:b/>
          <w:vertAlign w:val="superscript"/>
        </w:rPr>
        <w:t>th</w:t>
      </w:r>
      <w:r w:rsidR="00EB4C9A">
        <w:rPr>
          <w:b/>
        </w:rPr>
        <w:t xml:space="preserve"> </w:t>
      </w:r>
      <w:r w:rsidR="00432E6A" w:rsidRPr="004E3ECB">
        <w:rPr>
          <w:b/>
        </w:rPr>
        <w:t>May</w:t>
      </w:r>
      <w:r w:rsidR="00432E6A" w:rsidRPr="007007BE">
        <w:t xml:space="preserve"> </w:t>
      </w:r>
      <w:r w:rsidR="00432E6A">
        <w:t>–</w:t>
      </w:r>
      <w:r w:rsidR="00432E6A" w:rsidRPr="007007BE">
        <w:t xml:space="preserve"> </w:t>
      </w:r>
      <w:r w:rsidR="008576D7">
        <w:t xml:space="preserve">After </w:t>
      </w:r>
      <w:r w:rsidR="00CB4A1A">
        <w:t>Paneurhythmy</w:t>
      </w:r>
      <w:r w:rsidR="008576D7">
        <w:t xml:space="preserve"> and breakfast</w:t>
      </w:r>
      <w:r w:rsidR="00407ACB">
        <w:t>,</w:t>
      </w:r>
      <w:r w:rsidR="008576D7">
        <w:t xml:space="preserve"> we will travel to</w:t>
      </w:r>
      <w:r w:rsidR="00DC1C6F">
        <w:t xml:space="preserve"> El Cruz e Ferro</w:t>
      </w:r>
      <w:r w:rsidR="001164C5">
        <w:t>,</w:t>
      </w:r>
      <w:r w:rsidR="00DC1C6F">
        <w:t xml:space="preserve"> which is </w:t>
      </w:r>
      <w:r w:rsidR="00DF0400">
        <w:t>an ancient mound of stones and rocks brought by pilgrims from their homes to this place.</w:t>
      </w:r>
      <w:r w:rsidR="00E8597C">
        <w:t xml:space="preserve"> </w:t>
      </w:r>
      <w:r w:rsidR="00853AF1">
        <w:t>In accordance with tradition, with our backs to the mound, we will throw stones which</w:t>
      </w:r>
      <w:r w:rsidR="00853AF1" w:rsidRPr="00EB4C9A">
        <w:rPr>
          <w:b/>
          <w:bCs/>
          <w:i/>
          <w:iCs/>
        </w:rPr>
        <w:t xml:space="preserve"> we will each bring from our homes</w:t>
      </w:r>
      <w:r w:rsidR="00853AF1">
        <w:t xml:space="preserve"> </w:t>
      </w:r>
      <w:r w:rsidR="007C416B">
        <w:t>over our shoulder,</w:t>
      </w:r>
      <w:r w:rsidR="00AA66C2">
        <w:t xml:space="preserve"> symbolically</w:t>
      </w:r>
      <w:r w:rsidR="007C416B">
        <w:t xml:space="preserve"> marking this journey away from home to adventure </w:t>
      </w:r>
      <w:r w:rsidR="00E1105F">
        <w:t>into the world for higher purpose.</w:t>
      </w:r>
      <w:r w:rsidR="00E8597C">
        <w:t xml:space="preserve"> </w:t>
      </w:r>
    </w:p>
    <w:p w14:paraId="6DFC6549" w14:textId="43724721" w:rsidR="00432E6A" w:rsidRDefault="00E1105F" w:rsidP="00432E6A">
      <w:r>
        <w:t xml:space="preserve">We will then move on to </w:t>
      </w:r>
      <w:proofErr w:type="spellStart"/>
      <w:r>
        <w:t>Ponferrada</w:t>
      </w:r>
      <w:proofErr w:type="spellEnd"/>
      <w:r w:rsidR="001164C5">
        <w:t>,</w:t>
      </w:r>
      <w:r w:rsidR="00B31A3B">
        <w:t xml:space="preserve"> and visit th</w:t>
      </w:r>
      <w:r w:rsidR="00426294">
        <w:t>e</w:t>
      </w:r>
      <w:r w:rsidR="00B31A3B">
        <w:t xml:space="preserve"> Basilica</w:t>
      </w:r>
      <w:r w:rsidR="00426294">
        <w:t xml:space="preserve"> dedicated to St Mary</w:t>
      </w:r>
      <w:r w:rsidR="00B31A3B">
        <w:t xml:space="preserve"> and the</w:t>
      </w:r>
      <w:r w:rsidR="0062774D">
        <w:t xml:space="preserve"> 12</w:t>
      </w:r>
      <w:r w:rsidR="0062774D" w:rsidRPr="0062774D">
        <w:rPr>
          <w:vertAlign w:val="superscript"/>
        </w:rPr>
        <w:t>th</w:t>
      </w:r>
      <w:r w:rsidR="0062774D">
        <w:t xml:space="preserve"> century</w:t>
      </w:r>
      <w:r w:rsidR="00B31A3B">
        <w:t xml:space="preserve"> </w:t>
      </w:r>
      <w:r w:rsidR="00D4129C">
        <w:t>Templar Castle.</w:t>
      </w:r>
      <w:r w:rsidR="00E8597C">
        <w:t xml:space="preserve"> </w:t>
      </w:r>
      <w:r w:rsidR="00FF5C9D">
        <w:t xml:space="preserve">These sites are steeped in </w:t>
      </w:r>
      <w:r w:rsidR="00CE7EDE">
        <w:t>learning and</w:t>
      </w:r>
      <w:r w:rsidR="001164C5">
        <w:t>,</w:t>
      </w:r>
      <w:r w:rsidR="00CE7EDE">
        <w:t xml:space="preserve"> we believe</w:t>
      </w:r>
      <w:r w:rsidR="001164C5">
        <w:t>,</w:t>
      </w:r>
      <w:r w:rsidR="00CE7EDE">
        <w:t xml:space="preserve"> </w:t>
      </w:r>
      <w:r w:rsidR="001164C5">
        <w:t>formed</w:t>
      </w:r>
      <w:r w:rsidR="00CE7EDE">
        <w:t xml:space="preserve"> the base for a great mystery school </w:t>
      </w:r>
      <w:r w:rsidR="00604544">
        <w:t xml:space="preserve">to which </w:t>
      </w:r>
      <w:r w:rsidR="006346B1">
        <w:t>early aspirants and later</w:t>
      </w:r>
      <w:r w:rsidR="00CE7EDE">
        <w:t xml:space="preserve"> </w:t>
      </w:r>
      <w:r w:rsidR="001164C5">
        <w:t>T</w:t>
      </w:r>
      <w:r w:rsidR="00CE7EDE">
        <w:t xml:space="preserve">emplar knights </w:t>
      </w:r>
      <w:r w:rsidR="006346B1">
        <w:t>were</w:t>
      </w:r>
      <w:r w:rsidR="00CE7EDE">
        <w:t xml:space="preserve"> sent</w:t>
      </w:r>
      <w:r w:rsidR="006346B1">
        <w:t xml:space="preserve"> to learn and train </w:t>
      </w:r>
      <w:r w:rsidR="001164C5">
        <w:t>for a</w:t>
      </w:r>
      <w:r w:rsidR="006346B1">
        <w:t xml:space="preserve"> </w:t>
      </w:r>
      <w:r w:rsidR="00140406">
        <w:t>life beyond the mundane.</w:t>
      </w:r>
      <w:r w:rsidR="00E8597C">
        <w:t xml:space="preserve"> </w:t>
      </w:r>
      <w:r w:rsidR="00CD3BA5">
        <w:t xml:space="preserve">This is the higher crown chakra </w:t>
      </w:r>
      <w:r w:rsidR="00A302FB">
        <w:t>of the left-hand pillar</w:t>
      </w:r>
      <w:r w:rsidR="001164C5">
        <w:t xml:space="preserve"> –</w:t>
      </w:r>
      <w:r w:rsidR="00A302FB">
        <w:t xml:space="preserve"> the left-hand pillar being associated with</w:t>
      </w:r>
      <w:r w:rsidR="003378A2">
        <w:t xml:space="preserve"> Divine Intelligence</w:t>
      </w:r>
      <w:r w:rsidR="00ED784E">
        <w:t xml:space="preserve"> and understanding.</w:t>
      </w:r>
      <w:r w:rsidR="00E8597C">
        <w:t xml:space="preserve"> </w:t>
      </w:r>
      <w:r w:rsidR="00140406">
        <w:t xml:space="preserve">We will spend the remainder of the day here and </w:t>
      </w:r>
      <w:r w:rsidR="009E20E4">
        <w:t xml:space="preserve">stay overnight at the Hotel </w:t>
      </w:r>
      <w:proofErr w:type="spellStart"/>
      <w:r w:rsidR="009E20E4">
        <w:t>Ponferrada</w:t>
      </w:r>
      <w:proofErr w:type="spellEnd"/>
      <w:r w:rsidR="009E20E4">
        <w:t xml:space="preserve"> Plaza.</w:t>
      </w:r>
      <w:r w:rsidR="00E8597C">
        <w:t xml:space="preserve"> </w:t>
      </w:r>
      <w:r w:rsidR="008576D7">
        <w:t xml:space="preserve"> </w:t>
      </w:r>
    </w:p>
    <w:p w14:paraId="4763EFCD" w14:textId="5C425F21" w:rsidR="00BE258B" w:rsidRDefault="00E8597C" w:rsidP="00BE258B">
      <w:pPr>
        <w:rPr>
          <w:rFonts w:ascii="Arial" w:hAnsi="Arial" w:cs="Arial"/>
          <w:noProof/>
          <w:color w:val="0000FF"/>
          <w:sz w:val="27"/>
          <w:szCs w:val="27"/>
        </w:rPr>
      </w:pPr>
      <w:r>
        <w:rPr>
          <w:rFonts w:ascii="Arial" w:hAnsi="Arial" w:cs="Arial"/>
          <w:noProof/>
          <w:color w:val="0000FF"/>
          <w:sz w:val="27"/>
          <w:szCs w:val="27"/>
        </w:rPr>
        <w:t xml:space="preserve">   </w:t>
      </w:r>
      <w:r w:rsidR="00E929B0">
        <w:rPr>
          <w:rFonts w:ascii="Arial" w:hAnsi="Arial" w:cs="Arial"/>
          <w:noProof/>
          <w:color w:val="0000FF"/>
          <w:sz w:val="27"/>
          <w:szCs w:val="27"/>
        </w:rPr>
        <w:drawing>
          <wp:inline distT="0" distB="0" distL="0" distR="0" wp14:anchorId="62E0478D" wp14:editId="2B44FB32">
            <wp:extent cx="1269147" cy="1897617"/>
            <wp:effectExtent l="19050" t="19050" r="26670" b="26670"/>
            <wp:docPr id="20" name="Picture 20" descr="Image result for ponferrada spain">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onferrada spain">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5422" cy="1951855"/>
                    </a:xfrm>
                    <a:prstGeom prst="rect">
                      <a:avLst/>
                    </a:prstGeom>
                    <a:noFill/>
                    <a:ln w="6350">
                      <a:solidFill>
                        <a:schemeClr val="tx1"/>
                      </a:solidFill>
                    </a:ln>
                  </pic:spPr>
                </pic:pic>
              </a:graphicData>
            </a:graphic>
          </wp:inline>
        </w:drawing>
      </w:r>
      <w:r>
        <w:rPr>
          <w:rFonts w:ascii="Arial" w:hAnsi="Arial" w:cs="Arial"/>
          <w:noProof/>
          <w:color w:val="0000FF"/>
          <w:sz w:val="27"/>
          <w:szCs w:val="27"/>
        </w:rPr>
        <w:t xml:space="preserve">              </w:t>
      </w:r>
      <w:r w:rsidR="00E929B0">
        <w:rPr>
          <w:rFonts w:ascii="Arial" w:hAnsi="Arial" w:cs="Arial"/>
          <w:noProof/>
          <w:color w:val="0000FF"/>
          <w:sz w:val="27"/>
          <w:szCs w:val="27"/>
        </w:rPr>
        <w:t xml:space="preserve"> </w:t>
      </w:r>
      <w:r w:rsidR="00E40870">
        <w:rPr>
          <w:rFonts w:ascii="Arial" w:hAnsi="Arial" w:cs="Arial"/>
          <w:noProof/>
          <w:color w:val="0000FF"/>
          <w:sz w:val="27"/>
          <w:szCs w:val="27"/>
        </w:rPr>
        <w:drawing>
          <wp:inline distT="0" distB="0" distL="0" distR="0" wp14:anchorId="01FB3683" wp14:editId="66450ED1">
            <wp:extent cx="2908935" cy="1939290"/>
            <wp:effectExtent l="19050" t="19050" r="24765" b="22860"/>
            <wp:docPr id="36" name="Picture 36" descr="Image result for la cruz de ferro spain">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 cruz de ferro spain">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8804" cy="1952536"/>
                    </a:xfrm>
                    <a:prstGeom prst="rect">
                      <a:avLst/>
                    </a:prstGeom>
                    <a:noFill/>
                    <a:ln w="9525">
                      <a:solidFill>
                        <a:schemeClr val="tx1"/>
                      </a:solidFill>
                    </a:ln>
                  </pic:spPr>
                </pic:pic>
              </a:graphicData>
            </a:graphic>
          </wp:inline>
        </w:drawing>
      </w:r>
    </w:p>
    <w:p w14:paraId="3E3B9878" w14:textId="72E06BE4" w:rsidR="00F65324" w:rsidRPr="007007BE" w:rsidRDefault="00C3621B" w:rsidP="00BE258B">
      <w:r>
        <w:rPr>
          <w:rFonts w:ascii="Arial" w:hAnsi="Arial" w:cs="Arial"/>
          <w:noProof/>
          <w:color w:val="0000FF"/>
          <w:sz w:val="27"/>
          <w:szCs w:val="27"/>
        </w:rPr>
        <w:drawing>
          <wp:inline distT="0" distB="0" distL="0" distR="0" wp14:anchorId="102D9161" wp14:editId="57E35DAA">
            <wp:extent cx="3744156" cy="1873847"/>
            <wp:effectExtent l="19050" t="19050" r="8890" b="12700"/>
            <wp:docPr id="49" name="Picture 49" descr="Image result for villafranca del bierzo church of santiago">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illafranca del bierzo church of santiago">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41993" cy="1922812"/>
                    </a:xfrm>
                    <a:prstGeom prst="rect">
                      <a:avLst/>
                    </a:prstGeom>
                    <a:noFill/>
                    <a:ln w="9525">
                      <a:solidFill>
                        <a:schemeClr val="tx1"/>
                      </a:solidFill>
                    </a:ln>
                  </pic:spPr>
                </pic:pic>
              </a:graphicData>
            </a:graphic>
          </wp:inline>
        </w:drawing>
      </w:r>
      <w:r w:rsidR="00E8597C">
        <w:t xml:space="preserve">                 </w:t>
      </w:r>
      <w:r w:rsidR="00087F27">
        <w:rPr>
          <w:noProof/>
        </w:rPr>
        <w:drawing>
          <wp:inline distT="0" distB="0" distL="0" distR="0" wp14:anchorId="5588A979" wp14:editId="3D6F93A2">
            <wp:extent cx="1276350" cy="1888226"/>
            <wp:effectExtent l="19050" t="19050" r="19050" b="171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7603" cy="1949256"/>
                    </a:xfrm>
                    <a:prstGeom prst="rect">
                      <a:avLst/>
                    </a:prstGeom>
                    <a:noFill/>
                    <a:ln w="6350">
                      <a:solidFill>
                        <a:schemeClr val="tx1"/>
                      </a:solidFill>
                    </a:ln>
                  </pic:spPr>
                </pic:pic>
              </a:graphicData>
            </a:graphic>
          </wp:inline>
        </w:drawing>
      </w:r>
    </w:p>
    <w:p w14:paraId="6DFC654A" w14:textId="26747EA9" w:rsidR="00432E6A" w:rsidRPr="007007BE" w:rsidRDefault="00876450" w:rsidP="00432E6A">
      <w:r>
        <w:rPr>
          <w:b/>
        </w:rPr>
        <w:t>Sunday 2</w:t>
      </w:r>
      <w:r w:rsidR="00702080">
        <w:rPr>
          <w:b/>
        </w:rPr>
        <w:t>1</w:t>
      </w:r>
      <w:r w:rsidR="00702080" w:rsidRPr="00702080">
        <w:rPr>
          <w:b/>
          <w:vertAlign w:val="superscript"/>
        </w:rPr>
        <w:t>st</w:t>
      </w:r>
      <w:r w:rsidR="00702080">
        <w:rPr>
          <w:b/>
        </w:rPr>
        <w:t xml:space="preserve"> </w:t>
      </w:r>
      <w:r w:rsidR="00432E6A" w:rsidRPr="001D4B1B">
        <w:rPr>
          <w:b/>
        </w:rPr>
        <w:t>May</w:t>
      </w:r>
      <w:r w:rsidR="00432E6A" w:rsidRPr="007007BE">
        <w:t xml:space="preserve"> – After</w:t>
      </w:r>
      <w:r w:rsidR="00FE14C0">
        <w:t xml:space="preserve"> </w:t>
      </w:r>
      <w:r w:rsidR="00CB4A1A">
        <w:t>Paneurhythmy</w:t>
      </w:r>
      <w:r w:rsidR="00FE14C0">
        <w:t xml:space="preserve"> and</w:t>
      </w:r>
      <w:r w:rsidR="00432E6A" w:rsidRPr="007007BE">
        <w:t xml:space="preserve"> breakfast</w:t>
      </w:r>
      <w:r w:rsidR="00407ACB">
        <w:t>,</w:t>
      </w:r>
      <w:r w:rsidR="00432E6A" w:rsidRPr="007007BE">
        <w:t xml:space="preserve"> we will travel on</w:t>
      </w:r>
      <w:r w:rsidR="003441E2">
        <w:t xml:space="preserve"> to</w:t>
      </w:r>
      <w:r w:rsidR="006D508D">
        <w:t xml:space="preserve"> </w:t>
      </w:r>
      <w:r w:rsidR="00716E35">
        <w:t>the Church of Santiago in</w:t>
      </w:r>
      <w:r w:rsidR="005421FF">
        <w:t xml:space="preserve"> Villafranca del Bierzo</w:t>
      </w:r>
      <w:r w:rsidR="00716E35">
        <w:t>.</w:t>
      </w:r>
      <w:r w:rsidR="00E8597C">
        <w:t xml:space="preserve"> </w:t>
      </w:r>
      <w:r w:rsidR="00716E35">
        <w:t xml:space="preserve">The north-facing doorway is known as </w:t>
      </w:r>
      <w:r w:rsidR="00067956">
        <w:t>‘</w:t>
      </w:r>
      <w:r w:rsidR="00067956" w:rsidRPr="001164C5">
        <w:t>the Gateway to Forgiveness’</w:t>
      </w:r>
      <w:r w:rsidR="00FA5566">
        <w:t>.</w:t>
      </w:r>
      <w:r w:rsidR="00E8597C">
        <w:t xml:space="preserve"> </w:t>
      </w:r>
      <w:r w:rsidR="00626B39">
        <w:t>A 12</w:t>
      </w:r>
      <w:r w:rsidR="00626B39" w:rsidRPr="00626B39">
        <w:rPr>
          <w:vertAlign w:val="superscript"/>
        </w:rPr>
        <w:t>th</w:t>
      </w:r>
      <w:r w:rsidR="00626B39">
        <w:t xml:space="preserve"> century pope allowed the sick and ailing to be deemed to have completed their pilgrimage here</w:t>
      </w:r>
      <w:r w:rsidR="00AC00D2">
        <w:t>, prior to the climb up the mountains of Galicia</w:t>
      </w:r>
      <w:r w:rsidR="00626B39">
        <w:t>.</w:t>
      </w:r>
      <w:r w:rsidR="00E8597C">
        <w:t xml:space="preserve"> </w:t>
      </w:r>
      <w:r w:rsidR="00AC00D2">
        <w:t>This was allowed in exceptional circumstances and only in</w:t>
      </w:r>
      <w:r w:rsidR="00904B42">
        <w:t xml:space="preserve"> </w:t>
      </w:r>
      <w:r w:rsidR="001164C5">
        <w:t xml:space="preserve">a </w:t>
      </w:r>
      <w:r w:rsidR="00407ACB">
        <w:t>h</w:t>
      </w:r>
      <w:r w:rsidR="00904B42">
        <w:t>oly year.</w:t>
      </w:r>
      <w:r w:rsidR="00E8597C">
        <w:t xml:space="preserve"> </w:t>
      </w:r>
      <w:r w:rsidR="00C31D00">
        <w:t>This is a gateway to the sacred lands of Galicia.</w:t>
      </w:r>
      <w:r w:rsidR="00E8597C">
        <w:t xml:space="preserve"> </w:t>
      </w:r>
      <w:r w:rsidR="00B958B6">
        <w:t xml:space="preserve">Shortly after </w:t>
      </w:r>
      <w:r w:rsidR="00100835">
        <w:t>this stop, we will divert north</w:t>
      </w:r>
      <w:r w:rsidR="00407ACB">
        <w:t>,</w:t>
      </w:r>
      <w:r w:rsidR="00100835">
        <w:t xml:space="preserve"> away from the French camino</w:t>
      </w:r>
      <w:r w:rsidR="00407ACB">
        <w:t>,</w:t>
      </w:r>
      <w:r w:rsidR="00100835">
        <w:t xml:space="preserve"> and head for Lugo.</w:t>
      </w:r>
      <w:r w:rsidR="00E8597C">
        <w:t xml:space="preserve"> </w:t>
      </w:r>
      <w:r w:rsidR="004219E1">
        <w:t xml:space="preserve">We will </w:t>
      </w:r>
      <w:r w:rsidR="00274353">
        <w:t>arrive in time for an attunement together</w:t>
      </w:r>
      <w:r w:rsidR="00702080">
        <w:t xml:space="preserve"> on the town’s </w:t>
      </w:r>
      <w:r w:rsidR="00965873">
        <w:t>walls</w:t>
      </w:r>
      <w:r w:rsidR="00274353">
        <w:t xml:space="preserve"> </w:t>
      </w:r>
      <w:r w:rsidR="00702080">
        <w:t>near</w:t>
      </w:r>
      <w:r w:rsidR="00274353">
        <w:t xml:space="preserve"> the cathedral before lunch</w:t>
      </w:r>
      <w:r w:rsidR="00407ACB">
        <w:t>,</w:t>
      </w:r>
      <w:r w:rsidR="00274353">
        <w:t xml:space="preserve"> and an opportunity to </w:t>
      </w:r>
      <w:r w:rsidR="00B13600">
        <w:t>explore this great city, the high</w:t>
      </w:r>
      <w:r w:rsidR="00407ACB">
        <w:t>er</w:t>
      </w:r>
      <w:r w:rsidR="00B13600">
        <w:t xml:space="preserve"> crown chakra of the central pillar.</w:t>
      </w:r>
      <w:r w:rsidR="00E8597C">
        <w:t xml:space="preserve"> </w:t>
      </w:r>
      <w:r w:rsidR="006945B8">
        <w:t>Late afternoon, we will travel on</w:t>
      </w:r>
      <w:r w:rsidR="00FD7699">
        <w:t xml:space="preserve"> to the Noa Boutique Hotel in Santa Cruz</w:t>
      </w:r>
      <w:r w:rsidR="00B964D6">
        <w:t>,</w:t>
      </w:r>
      <w:r w:rsidR="006945B8">
        <w:t xml:space="preserve"> a modern </w:t>
      </w:r>
      <w:r w:rsidR="00407ACB">
        <w:t xml:space="preserve">designer </w:t>
      </w:r>
      <w:r w:rsidR="006945B8">
        <w:t xml:space="preserve">hotel overlooking the bay </w:t>
      </w:r>
      <w:r w:rsidR="00FD7699">
        <w:t>to A Coruna.</w:t>
      </w:r>
      <w:r w:rsidR="00E8597C">
        <w:t xml:space="preserve"> </w:t>
      </w:r>
      <w:r w:rsidR="00B964D6">
        <w:t>We will have drinks on the terrace, dine and spend the night</w:t>
      </w:r>
      <w:r w:rsidR="00407ACB">
        <w:t xml:space="preserve"> there</w:t>
      </w:r>
      <w:r w:rsidR="00AB405D">
        <w:t>.</w:t>
      </w:r>
    </w:p>
    <w:p w14:paraId="6DFC654B" w14:textId="163694E5" w:rsidR="00432E6A" w:rsidRDefault="00AB405D" w:rsidP="00432E6A">
      <w:r>
        <w:rPr>
          <w:b/>
        </w:rPr>
        <w:t>Monday 2</w:t>
      </w:r>
      <w:r w:rsidR="00CA064A">
        <w:rPr>
          <w:b/>
        </w:rPr>
        <w:t>2</w:t>
      </w:r>
      <w:r w:rsidR="00CA064A" w:rsidRPr="00CA064A">
        <w:rPr>
          <w:b/>
          <w:vertAlign w:val="superscript"/>
        </w:rPr>
        <w:t>nd</w:t>
      </w:r>
      <w:r w:rsidR="00CA064A">
        <w:rPr>
          <w:b/>
        </w:rPr>
        <w:t xml:space="preserve"> </w:t>
      </w:r>
      <w:r w:rsidR="00432E6A" w:rsidRPr="00530845">
        <w:rPr>
          <w:b/>
        </w:rPr>
        <w:t>May</w:t>
      </w:r>
      <w:r w:rsidR="00432E6A" w:rsidRPr="007007BE">
        <w:t xml:space="preserve"> – After </w:t>
      </w:r>
      <w:r w:rsidR="00CB4A1A">
        <w:t>Paneurhythmy</w:t>
      </w:r>
      <w:r w:rsidR="00A574CD">
        <w:t xml:space="preserve"> and </w:t>
      </w:r>
      <w:r w:rsidR="00432E6A" w:rsidRPr="007007BE">
        <w:t>breakfast</w:t>
      </w:r>
      <w:r w:rsidR="00407ACB">
        <w:t>,</w:t>
      </w:r>
      <w:r w:rsidR="00432E6A" w:rsidRPr="007007BE">
        <w:t xml:space="preserve"> we will travel on to</w:t>
      </w:r>
      <w:r w:rsidR="00DC3169">
        <w:t xml:space="preserve"> A Coruna and visit the lighthouse</w:t>
      </w:r>
      <w:r w:rsidR="00A14294">
        <w:t xml:space="preserve">, built on the island site of </w:t>
      </w:r>
      <w:r w:rsidR="00E66F9D">
        <w:t>the more ancient ‘Tower of Hercules’</w:t>
      </w:r>
      <w:r w:rsidR="00A14294">
        <w:t xml:space="preserve"> and </w:t>
      </w:r>
      <w:r w:rsidR="00E66F9D">
        <w:t>consider</w:t>
      </w:r>
      <w:r w:rsidR="00A14294">
        <w:t xml:space="preserve"> the </w:t>
      </w:r>
      <w:r w:rsidR="00454877">
        <w:t xml:space="preserve">mythical story of St </w:t>
      </w:r>
      <w:proofErr w:type="spellStart"/>
      <w:r w:rsidR="00454877">
        <w:t>Breogan</w:t>
      </w:r>
      <w:proofErr w:type="spellEnd"/>
      <w:r w:rsidR="00E66F9D">
        <w:t>, which is associated with this place.</w:t>
      </w:r>
      <w:r w:rsidR="00E8597C">
        <w:t xml:space="preserve"> </w:t>
      </w:r>
      <w:r w:rsidR="009F07FB">
        <w:t xml:space="preserve">We will move on to </w:t>
      </w:r>
      <w:proofErr w:type="spellStart"/>
      <w:r w:rsidR="009F07FB">
        <w:t>Muxia</w:t>
      </w:r>
      <w:proofErr w:type="spellEnd"/>
      <w:r w:rsidR="009F07FB">
        <w:t xml:space="preserve">, further along the coast where we will enjoy local cuisine and </w:t>
      </w:r>
      <w:r w:rsidR="005D0D3D">
        <w:t>after visit the sanctuary associated with St Mary and the fabled</w:t>
      </w:r>
      <w:r w:rsidR="00684FC3">
        <w:t xml:space="preserve"> magical</w:t>
      </w:r>
      <w:r w:rsidR="005D0D3D">
        <w:t xml:space="preserve"> rocks.</w:t>
      </w:r>
      <w:r w:rsidR="00E8597C">
        <w:t xml:space="preserve"> </w:t>
      </w:r>
      <w:r w:rsidR="005D0D3D">
        <w:t xml:space="preserve">We will </w:t>
      </w:r>
      <w:r w:rsidR="00297721">
        <w:t>stay overnight in Cee and prepare for our early start the following day.</w:t>
      </w:r>
    </w:p>
    <w:p w14:paraId="01DFFFC6" w14:textId="191A406C" w:rsidR="00BE258B" w:rsidRPr="007007BE" w:rsidRDefault="00E8597C" w:rsidP="00432E6A">
      <w:r>
        <w:t xml:space="preserve">     </w:t>
      </w:r>
      <w:r w:rsidR="00BC2FF1">
        <w:rPr>
          <w:rFonts w:ascii="Arial" w:hAnsi="Arial" w:cs="Arial"/>
          <w:noProof/>
          <w:color w:val="0000FF"/>
          <w:sz w:val="27"/>
          <w:szCs w:val="27"/>
        </w:rPr>
        <w:drawing>
          <wp:inline distT="0" distB="0" distL="0" distR="0" wp14:anchorId="3B1AD91B" wp14:editId="1E4395EC">
            <wp:extent cx="2292865" cy="1588519"/>
            <wp:effectExtent l="19050" t="19050" r="12700" b="12065"/>
            <wp:docPr id="60" name="Picture 60" descr="Image result for tower of hercules a coruna">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ower of hercules a coruna">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0444" cy="1669979"/>
                    </a:xfrm>
                    <a:prstGeom prst="rect">
                      <a:avLst/>
                    </a:prstGeom>
                    <a:noFill/>
                    <a:ln w="9525">
                      <a:solidFill>
                        <a:schemeClr val="tx1"/>
                      </a:solidFill>
                    </a:ln>
                  </pic:spPr>
                </pic:pic>
              </a:graphicData>
            </a:graphic>
          </wp:inline>
        </w:drawing>
      </w:r>
      <w:r>
        <w:t xml:space="preserve"> </w:t>
      </w:r>
      <w:r>
        <w:rPr>
          <w:noProof/>
          <w:color w:val="0000FF"/>
        </w:rPr>
        <w:t xml:space="preserve">    </w:t>
      </w:r>
      <w:r w:rsidR="000A51E0">
        <w:rPr>
          <w:noProof/>
          <w:color w:val="0000FF"/>
        </w:rPr>
        <w:t xml:space="preserve"> </w:t>
      </w:r>
      <w:r>
        <w:rPr>
          <w:noProof/>
          <w:color w:val="0000FF"/>
        </w:rPr>
        <w:t xml:space="preserve">    </w:t>
      </w:r>
      <w:r w:rsidR="00423394">
        <w:rPr>
          <w:noProof/>
          <w:color w:val="0000FF"/>
        </w:rPr>
        <w:t xml:space="preserve"> </w:t>
      </w:r>
      <w:r w:rsidR="005F75A2">
        <w:rPr>
          <w:noProof/>
          <w:color w:val="0000FF"/>
        </w:rPr>
        <w:drawing>
          <wp:inline distT="0" distB="0" distL="0" distR="0" wp14:anchorId="067F951C" wp14:editId="60C5A365">
            <wp:extent cx="2826645" cy="1588770"/>
            <wp:effectExtent l="19050" t="19050" r="12065" b="11430"/>
            <wp:docPr id="30" name="Picture 30" descr="Related imag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29352" cy="1702705"/>
                    </a:xfrm>
                    <a:prstGeom prst="rect">
                      <a:avLst/>
                    </a:prstGeom>
                    <a:noFill/>
                    <a:ln w="9525">
                      <a:solidFill>
                        <a:schemeClr val="tx1"/>
                      </a:solidFill>
                    </a:ln>
                  </pic:spPr>
                </pic:pic>
              </a:graphicData>
            </a:graphic>
          </wp:inline>
        </w:drawing>
      </w:r>
    </w:p>
    <w:p w14:paraId="6DFC654C" w14:textId="12B888DF" w:rsidR="00432E6A" w:rsidRDefault="00297721" w:rsidP="00432E6A">
      <w:r>
        <w:rPr>
          <w:b/>
        </w:rPr>
        <w:t>Tuesday 2</w:t>
      </w:r>
      <w:r w:rsidR="00CA064A">
        <w:rPr>
          <w:b/>
        </w:rPr>
        <w:t>3</w:t>
      </w:r>
      <w:r w:rsidR="00CA064A" w:rsidRPr="00CA064A">
        <w:rPr>
          <w:b/>
          <w:vertAlign w:val="superscript"/>
        </w:rPr>
        <w:t>rd</w:t>
      </w:r>
      <w:r w:rsidR="00CA064A">
        <w:rPr>
          <w:b/>
        </w:rPr>
        <w:t xml:space="preserve"> </w:t>
      </w:r>
      <w:r w:rsidR="00432E6A" w:rsidRPr="00D21F92">
        <w:rPr>
          <w:b/>
        </w:rPr>
        <w:t>May</w:t>
      </w:r>
      <w:r w:rsidR="00432E6A" w:rsidRPr="007007BE">
        <w:t xml:space="preserve"> – </w:t>
      </w:r>
      <w:r>
        <w:t xml:space="preserve">We will </w:t>
      </w:r>
      <w:r w:rsidR="00A90672">
        <w:t xml:space="preserve">wake and leave early so that we can be at the Sun Temple above </w:t>
      </w:r>
      <w:r w:rsidR="00B21427">
        <w:t xml:space="preserve">the </w:t>
      </w:r>
      <w:r w:rsidR="00343595">
        <w:t xml:space="preserve">sacred </w:t>
      </w:r>
      <w:r w:rsidR="00B21427">
        <w:t>promontory at Cape Finisterr</w:t>
      </w:r>
      <w:r w:rsidR="005D494D">
        <w:t>e in time for sunrise.</w:t>
      </w:r>
      <w:r w:rsidR="00E8597C">
        <w:t xml:space="preserve"> </w:t>
      </w:r>
      <w:r w:rsidR="0032356B">
        <w:t xml:space="preserve">Here we will </w:t>
      </w:r>
      <w:r w:rsidR="003F21E5">
        <w:t>be led in sacred ceremony and dance.</w:t>
      </w:r>
      <w:r w:rsidR="00E8597C">
        <w:t xml:space="preserve"> </w:t>
      </w:r>
      <w:r w:rsidR="003F21E5">
        <w:t xml:space="preserve">We will later walk down to </w:t>
      </w:r>
      <w:r w:rsidR="001B771F">
        <w:t>the hotel for coffee and croissants</w:t>
      </w:r>
      <w:r w:rsidR="001B561D">
        <w:t>,</w:t>
      </w:r>
      <w:r w:rsidR="001B771F">
        <w:t xml:space="preserve"> and </w:t>
      </w:r>
      <w:r w:rsidR="001B561D">
        <w:t xml:space="preserve">to </w:t>
      </w:r>
      <w:r w:rsidR="001B771F">
        <w:t xml:space="preserve">the rocks below </w:t>
      </w:r>
      <w:r w:rsidR="00587CDE">
        <w:t>where pilgrims who had successfully completed their pilgrimage would</w:t>
      </w:r>
      <w:r w:rsidR="00F60B08">
        <w:t xml:space="preserve"> traditionally</w:t>
      </w:r>
      <w:r w:rsidR="00587CDE">
        <w:t xml:space="preserve"> burn their pilgrims</w:t>
      </w:r>
      <w:r w:rsidR="002F6F68">
        <w:t>’</w:t>
      </w:r>
      <w:r w:rsidR="00587CDE">
        <w:t xml:space="preserve"> clothes</w:t>
      </w:r>
      <w:r w:rsidR="001B561D">
        <w:t>,</w:t>
      </w:r>
      <w:r w:rsidR="00587CDE">
        <w:t xml:space="preserve"> </w:t>
      </w:r>
      <w:r w:rsidR="00FF6532">
        <w:t>symbolically to help earthbound souls depart.</w:t>
      </w:r>
      <w:r w:rsidR="00E8597C">
        <w:t xml:space="preserve"> </w:t>
      </w:r>
      <w:r w:rsidR="006366B2">
        <w:t>Our final journey will be from here to Santiago de Compostela.</w:t>
      </w:r>
      <w:r w:rsidR="00E8597C">
        <w:t xml:space="preserve"> </w:t>
      </w:r>
      <w:r w:rsidR="006366B2">
        <w:t>We will</w:t>
      </w:r>
      <w:r w:rsidR="00A33FEA">
        <w:t xml:space="preserve"> go to our hotel, Hotel Palacio del Carmen,</w:t>
      </w:r>
      <w:r w:rsidR="004103AC">
        <w:t xml:space="preserve"> and </w:t>
      </w:r>
      <w:r w:rsidR="001B561D">
        <w:t>then have free time</w:t>
      </w:r>
      <w:r w:rsidR="006366B2">
        <w:t xml:space="preserve"> </w:t>
      </w:r>
      <w:r w:rsidR="001B561D">
        <w:t xml:space="preserve">to rest or </w:t>
      </w:r>
      <w:r w:rsidR="00846A27">
        <w:t xml:space="preserve">explore the </w:t>
      </w:r>
      <w:r w:rsidR="001B561D">
        <w:t>c</w:t>
      </w:r>
      <w:r w:rsidR="00846A27">
        <w:t>ity before meeting</w:t>
      </w:r>
      <w:r w:rsidR="004103AC">
        <w:t xml:space="preserve"> again</w:t>
      </w:r>
      <w:r w:rsidR="00846A27">
        <w:t xml:space="preserve"> mid</w:t>
      </w:r>
      <w:r w:rsidR="002F6F68">
        <w:t>-</w:t>
      </w:r>
      <w:r w:rsidR="00846A27">
        <w:t>afternoon</w:t>
      </w:r>
      <w:r w:rsidR="001B561D">
        <w:t>,</w:t>
      </w:r>
      <w:r w:rsidR="00846A27">
        <w:t xml:space="preserve"> with a guide</w:t>
      </w:r>
      <w:r w:rsidR="001B561D">
        <w:t>,</w:t>
      </w:r>
      <w:r w:rsidR="00846A27">
        <w:t xml:space="preserve"> </w:t>
      </w:r>
      <w:r w:rsidR="001B561D">
        <w:t>to</w:t>
      </w:r>
      <w:r w:rsidR="00846A27">
        <w:t xml:space="preserve"> visit the cathedral together.</w:t>
      </w:r>
      <w:r w:rsidR="00E8597C">
        <w:t xml:space="preserve">  </w:t>
      </w:r>
      <w:r w:rsidR="00C55BC9">
        <w:t xml:space="preserve">We will </w:t>
      </w:r>
      <w:r w:rsidR="003A7C8E">
        <w:t>return to our hotel</w:t>
      </w:r>
      <w:r w:rsidR="002F6F68">
        <w:t xml:space="preserve"> and </w:t>
      </w:r>
      <w:r w:rsidR="00C55BC9">
        <w:t>have our last meeting together</w:t>
      </w:r>
      <w:r w:rsidR="001B561D">
        <w:t>,</w:t>
      </w:r>
      <w:r w:rsidR="00C55BC9">
        <w:t xml:space="preserve"> during which we will share, remember and </w:t>
      </w:r>
      <w:r w:rsidR="001B561D">
        <w:t xml:space="preserve">give </w:t>
      </w:r>
      <w:r w:rsidR="00C55BC9">
        <w:t>thank</w:t>
      </w:r>
      <w:r w:rsidR="001B561D">
        <w:t>s</w:t>
      </w:r>
      <w:r w:rsidR="00C55BC9">
        <w:t xml:space="preserve"> for our journey together</w:t>
      </w:r>
      <w:r w:rsidR="00C44850">
        <w:t>. This will be</w:t>
      </w:r>
      <w:r w:rsidR="002B291E">
        <w:t xml:space="preserve"> </w:t>
      </w:r>
      <w:r w:rsidR="00FB17FC">
        <w:t>f</w:t>
      </w:r>
      <w:r w:rsidR="002B291E">
        <w:t>ollowed by</w:t>
      </w:r>
      <w:r w:rsidR="00C55BC9">
        <w:t xml:space="preserve"> a celebratory dinner</w:t>
      </w:r>
      <w:r w:rsidR="001B561D">
        <w:t>,</w:t>
      </w:r>
      <w:r w:rsidR="00C55BC9">
        <w:t xml:space="preserve"> during which there will be speeches and a loving</w:t>
      </w:r>
      <w:r w:rsidR="001B561D">
        <w:t>-</w:t>
      </w:r>
      <w:r w:rsidR="00C55BC9">
        <w:t>cup ceremony.</w:t>
      </w:r>
      <w:r w:rsidR="00E8597C">
        <w:t xml:space="preserve"> </w:t>
      </w:r>
      <w:r w:rsidR="00432E6A" w:rsidRPr="007007BE">
        <w:t xml:space="preserve"> </w:t>
      </w:r>
    </w:p>
    <w:p w14:paraId="7DFB4C0D" w14:textId="667AE4EC" w:rsidR="00423394" w:rsidRPr="007007BE" w:rsidRDefault="00E83FB7" w:rsidP="00432E6A">
      <w:r>
        <w:rPr>
          <w:rFonts w:ascii="Arial" w:hAnsi="Arial" w:cs="Arial"/>
          <w:noProof/>
          <w:color w:val="0000FF"/>
          <w:sz w:val="27"/>
          <w:szCs w:val="27"/>
        </w:rPr>
        <w:drawing>
          <wp:inline distT="0" distB="0" distL="0" distR="0" wp14:anchorId="0D259393" wp14:editId="37075250">
            <wp:extent cx="2178050" cy="1339325"/>
            <wp:effectExtent l="19050" t="19050" r="12700" b="13335"/>
            <wp:docPr id="8" name="Picture 8" descr="Related image">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elated image">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05625" cy="1356281"/>
                    </a:xfrm>
                    <a:prstGeom prst="rect">
                      <a:avLst/>
                    </a:prstGeom>
                    <a:noFill/>
                    <a:ln w="9525">
                      <a:solidFill>
                        <a:schemeClr val="tx1"/>
                      </a:solidFill>
                    </a:ln>
                  </pic:spPr>
                </pic:pic>
              </a:graphicData>
            </a:graphic>
          </wp:inline>
        </w:drawing>
      </w:r>
      <w:r w:rsidR="00E8597C">
        <w:t xml:space="preserve"> </w:t>
      </w:r>
      <w:r w:rsidR="00457752">
        <w:rPr>
          <w:noProof/>
        </w:rPr>
        <w:drawing>
          <wp:inline distT="0" distB="0" distL="0" distR="0" wp14:anchorId="431E3091" wp14:editId="02A3C424">
            <wp:extent cx="3390900" cy="1339717"/>
            <wp:effectExtent l="19050" t="19050" r="19050" b="13335"/>
            <wp:docPr id="11" name="Picture 11" descr="Related image">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30002" cy="1355166"/>
                    </a:xfrm>
                    <a:prstGeom prst="rect">
                      <a:avLst/>
                    </a:prstGeom>
                    <a:noFill/>
                    <a:ln w="9525">
                      <a:solidFill>
                        <a:schemeClr val="tx1"/>
                      </a:solidFill>
                    </a:ln>
                  </pic:spPr>
                </pic:pic>
              </a:graphicData>
            </a:graphic>
          </wp:inline>
        </w:drawing>
      </w:r>
    </w:p>
    <w:p w14:paraId="6DFC654D" w14:textId="0867AE15" w:rsidR="00A636C3" w:rsidRDefault="00CA064A" w:rsidP="00A636C3">
      <w:r>
        <w:rPr>
          <w:b/>
        </w:rPr>
        <w:t>Wednes</w:t>
      </w:r>
      <w:r w:rsidR="00432E6A" w:rsidRPr="008541F6">
        <w:rPr>
          <w:b/>
        </w:rPr>
        <w:t xml:space="preserve">day </w:t>
      </w:r>
      <w:r w:rsidR="00C55BC9">
        <w:rPr>
          <w:b/>
        </w:rPr>
        <w:t>2</w:t>
      </w:r>
      <w:r>
        <w:rPr>
          <w:b/>
        </w:rPr>
        <w:t>4</w:t>
      </w:r>
      <w:r w:rsidR="00432E6A" w:rsidRPr="008541F6">
        <w:rPr>
          <w:b/>
        </w:rPr>
        <w:t>th May</w:t>
      </w:r>
      <w:r w:rsidR="00432E6A" w:rsidRPr="007007BE">
        <w:t xml:space="preserve"> – </w:t>
      </w:r>
      <w:r w:rsidR="00432E6A">
        <w:t>A</w:t>
      </w:r>
      <w:r w:rsidR="00432E6A" w:rsidRPr="007007BE">
        <w:t>fter</w:t>
      </w:r>
      <w:r w:rsidR="00C55BC9">
        <w:t xml:space="preserve"> </w:t>
      </w:r>
      <w:r w:rsidR="00CB4A1A">
        <w:t>Paneurhythmy</w:t>
      </w:r>
      <w:r w:rsidR="00C55BC9">
        <w:t xml:space="preserve"> and</w:t>
      </w:r>
      <w:r w:rsidR="00432E6A" w:rsidRPr="007007BE">
        <w:t xml:space="preserve"> breakfast</w:t>
      </w:r>
      <w:r w:rsidR="001B561D">
        <w:t>,</w:t>
      </w:r>
      <w:r w:rsidR="00C55BC9">
        <w:t xml:space="preserve"> the pilgrimage ends.</w:t>
      </w:r>
      <w:r w:rsidR="00E8597C">
        <w:t xml:space="preserve"> </w:t>
      </w:r>
      <w:r w:rsidR="00942D08">
        <w:t>Some may decide to stay on and go to the midday ‘Pilgrims Mass’ at the cathedral.</w:t>
      </w:r>
      <w:r w:rsidR="00E8597C">
        <w:t xml:space="preserve"> </w:t>
      </w:r>
      <w:r w:rsidR="00F60B08">
        <w:t xml:space="preserve">Santiago de Compostela airport is a </w:t>
      </w:r>
      <w:r w:rsidR="001B561D">
        <w:t>20-minute</w:t>
      </w:r>
      <w:r w:rsidR="00F60B08">
        <w:t xml:space="preserve"> taxi</w:t>
      </w:r>
      <w:r w:rsidR="001B561D">
        <w:t>-ride</w:t>
      </w:r>
      <w:r w:rsidR="00F60B08">
        <w:t xml:space="preserve"> from our hotel.</w:t>
      </w:r>
      <w:r w:rsidR="00E8597C">
        <w:t xml:space="preserve"> </w:t>
      </w:r>
    </w:p>
    <w:p w14:paraId="6DFC654F" w14:textId="395209A8" w:rsidR="00432E6A" w:rsidRPr="00432E6A" w:rsidRDefault="00432E6A" w:rsidP="00432E6A">
      <w:pPr>
        <w:jc w:val="left"/>
        <w:rPr>
          <w:i/>
          <w:sz w:val="20"/>
        </w:rPr>
      </w:pPr>
      <w:r>
        <w:rPr>
          <w:i/>
          <w:sz w:val="20"/>
        </w:rPr>
        <w:t>[</w:t>
      </w:r>
      <w:r w:rsidRPr="00743153">
        <w:rPr>
          <w:i/>
          <w:sz w:val="20"/>
        </w:rPr>
        <w:t>The organisers reserve the right to adjust or amend the programme if necessary.</w:t>
      </w:r>
      <w:r>
        <w:rPr>
          <w:i/>
          <w:sz w:val="20"/>
        </w:rPr>
        <w:t>]</w:t>
      </w:r>
    </w:p>
    <w:p w14:paraId="6DFC6550" w14:textId="77777777" w:rsidR="00432E6A" w:rsidRPr="000C7445" w:rsidRDefault="00BD3D21" w:rsidP="00432E6A">
      <w:r>
        <w:pict w14:anchorId="6DFC65B4">
          <v:rect id="_x0000_i1026" style="width:0;height:1.5pt" o:hralign="center" o:hrstd="t" o:hr="t" fillcolor="#a0a0a0" stroked="f"/>
        </w:pict>
      </w:r>
    </w:p>
    <w:p w14:paraId="6DFC6551" w14:textId="77777777" w:rsidR="00432E6A" w:rsidRDefault="00432E6A" w:rsidP="00432E6A">
      <w:pPr>
        <w:pStyle w:val="Heading3"/>
        <w:jc w:val="left"/>
      </w:pPr>
      <w:r>
        <w:t>Travel suggestions</w:t>
      </w:r>
    </w:p>
    <w:p w14:paraId="4B4F6D37" w14:textId="7DC66690" w:rsidR="007F170C" w:rsidRDefault="00DC2CC9" w:rsidP="00610387">
      <w:pPr>
        <w:pStyle w:val="NoSpacing"/>
        <w:numPr>
          <w:ilvl w:val="0"/>
          <w:numId w:val="26"/>
        </w:numPr>
      </w:pPr>
      <w:r>
        <w:t>The</w:t>
      </w:r>
      <w:r w:rsidR="00CD26CC" w:rsidRPr="00CD26CC">
        <w:t xml:space="preserve"> </w:t>
      </w:r>
      <w:r w:rsidR="00CD26CC">
        <w:t xml:space="preserve">Hotel </w:t>
      </w:r>
      <w:proofErr w:type="spellStart"/>
      <w:r w:rsidR="00CD26CC">
        <w:t>Ercilla</w:t>
      </w:r>
      <w:proofErr w:type="spellEnd"/>
      <w:r w:rsidR="00CD26CC">
        <w:t xml:space="preserve"> Lopez de </w:t>
      </w:r>
      <w:proofErr w:type="spellStart"/>
      <w:r w:rsidR="00CD26CC">
        <w:t>Haro</w:t>
      </w:r>
      <w:proofErr w:type="spellEnd"/>
      <w:r w:rsidR="0001525F">
        <w:t xml:space="preserve"> in Bilbao</w:t>
      </w:r>
      <w:r>
        <w:t xml:space="preserve"> is </w:t>
      </w:r>
      <w:r w:rsidR="00432E6A" w:rsidRPr="00011887">
        <w:t>20</w:t>
      </w:r>
      <w:r w:rsidR="00FE14C0">
        <w:t>-25</w:t>
      </w:r>
      <w:r w:rsidR="00432E6A" w:rsidRPr="00011887">
        <w:t xml:space="preserve"> minutes by taxi from </w:t>
      </w:r>
      <w:r>
        <w:t>Bilbao</w:t>
      </w:r>
      <w:r w:rsidR="00432E6A" w:rsidRPr="00011887">
        <w:t xml:space="preserve"> airport.</w:t>
      </w:r>
    </w:p>
    <w:p w14:paraId="6DFC6553" w14:textId="0B4E4436" w:rsidR="00A636C3" w:rsidRPr="00011887" w:rsidRDefault="00A636C3" w:rsidP="00A636C3">
      <w:pPr>
        <w:pStyle w:val="NoSpacing"/>
        <w:numPr>
          <w:ilvl w:val="0"/>
          <w:numId w:val="26"/>
        </w:numPr>
      </w:pPr>
      <w:r>
        <w:t xml:space="preserve">There are flights to many </w:t>
      </w:r>
      <w:r w:rsidR="00F83F84">
        <w:t>E</w:t>
      </w:r>
      <w:r>
        <w:t xml:space="preserve">uropean </w:t>
      </w:r>
      <w:r w:rsidR="00F83F84">
        <w:t>destinations</w:t>
      </w:r>
      <w:r>
        <w:t xml:space="preserve"> fro</w:t>
      </w:r>
      <w:r w:rsidR="007F170C">
        <w:t>m Santiago de Compostela</w:t>
      </w:r>
      <w:r>
        <w:t>.</w:t>
      </w:r>
    </w:p>
    <w:p w14:paraId="5B45BA23" w14:textId="77777777" w:rsidR="0001525F" w:rsidRDefault="0001525F" w:rsidP="00432E6A">
      <w:pPr>
        <w:pStyle w:val="NoSpacing"/>
        <w:rPr>
          <w:b/>
          <w:color w:val="330099"/>
        </w:rPr>
      </w:pPr>
    </w:p>
    <w:p w14:paraId="6DFC6554" w14:textId="0C029CCA" w:rsidR="00432E6A" w:rsidRPr="006A2F5B" w:rsidRDefault="00432E6A" w:rsidP="00432E6A">
      <w:pPr>
        <w:pStyle w:val="NoSpacing"/>
        <w:rPr>
          <w:b/>
          <w:color w:val="330099"/>
        </w:rPr>
      </w:pPr>
      <w:r w:rsidRPr="006A2F5B">
        <w:rPr>
          <w:b/>
          <w:color w:val="330099"/>
        </w:rPr>
        <w:t>Cost</w:t>
      </w:r>
    </w:p>
    <w:p w14:paraId="6DFC6555" w14:textId="06C69EF7" w:rsidR="00432E6A" w:rsidRDefault="005B66EE" w:rsidP="00432E6A">
      <w:r>
        <w:t xml:space="preserve">Double Occupancy </w:t>
      </w:r>
      <w:r w:rsidR="00D23884">
        <w:t>£1,</w:t>
      </w:r>
      <w:r w:rsidR="002C2618">
        <w:t>5</w:t>
      </w:r>
      <w:r w:rsidR="00D23884">
        <w:t>30</w:t>
      </w:r>
      <w:r w:rsidR="00FE14C0">
        <w:t xml:space="preserve"> </w:t>
      </w:r>
      <w:r w:rsidR="00432E6A" w:rsidRPr="00695D4B">
        <w:t>per person</w:t>
      </w:r>
    </w:p>
    <w:p w14:paraId="6DFC6556" w14:textId="60CA6D56" w:rsidR="005B66EE" w:rsidRPr="00695D4B" w:rsidRDefault="005B66EE" w:rsidP="00432E6A">
      <w:r>
        <w:t>Single Occupancy</w:t>
      </w:r>
      <w:r w:rsidR="00CC7100">
        <w:t xml:space="preserve"> </w:t>
      </w:r>
      <w:r w:rsidR="00D23884">
        <w:t>£</w:t>
      </w:r>
      <w:r w:rsidR="002C2618">
        <w:t>2,0</w:t>
      </w:r>
      <w:r w:rsidR="00D23884">
        <w:t>70</w:t>
      </w:r>
      <w:r w:rsidR="00FE14C0">
        <w:t xml:space="preserve"> </w:t>
      </w:r>
      <w:r>
        <w:t>per person</w:t>
      </w:r>
    </w:p>
    <w:p w14:paraId="6DFC6557" w14:textId="76221EC3" w:rsidR="00745D71" w:rsidRDefault="005B66EE" w:rsidP="00432E6A">
      <w:r>
        <w:t>Cost includes all hotels</w:t>
      </w:r>
      <w:r w:rsidR="00B73F06">
        <w:t xml:space="preserve"> (bed, breakfast and dinner)</w:t>
      </w:r>
      <w:r>
        <w:t xml:space="preserve">, entrance fees, coach hire, </w:t>
      </w:r>
      <w:r w:rsidR="00B73F06">
        <w:t xml:space="preserve">organisation, </w:t>
      </w:r>
      <w:r>
        <w:t>teaching</w:t>
      </w:r>
      <w:r w:rsidR="00B73F06">
        <w:t>,</w:t>
      </w:r>
      <w:r w:rsidR="001B561D">
        <w:t xml:space="preserve"> leadership</w:t>
      </w:r>
      <w:r w:rsidR="00CC7100">
        <w:t>,</w:t>
      </w:r>
      <w:r w:rsidR="00C0630B">
        <w:t xml:space="preserve"> </w:t>
      </w:r>
      <w:r w:rsidR="00B73F06">
        <w:t xml:space="preserve">guide, and </w:t>
      </w:r>
      <w:r w:rsidR="00CC7100">
        <w:t>most lunches (see below)</w:t>
      </w:r>
      <w:r w:rsidR="00432E6A">
        <w:t>.</w:t>
      </w:r>
    </w:p>
    <w:p w14:paraId="6DFC6558" w14:textId="324D23DD" w:rsidR="005B66EE" w:rsidRPr="00011887" w:rsidRDefault="00745D71" w:rsidP="00432E6A">
      <w:r>
        <w:t>Costs excl</w:t>
      </w:r>
      <w:r w:rsidR="00C0630B">
        <w:t>ude flights and transport to</w:t>
      </w:r>
      <w:r>
        <w:t xml:space="preserve"> </w:t>
      </w:r>
      <w:r w:rsidR="00B73F06">
        <w:t xml:space="preserve">hotel in </w:t>
      </w:r>
      <w:r w:rsidR="007F170C">
        <w:t>Bilbao</w:t>
      </w:r>
      <w:r w:rsidR="001B561D">
        <w:t xml:space="preserve"> </w:t>
      </w:r>
      <w:r>
        <w:t xml:space="preserve">and from </w:t>
      </w:r>
      <w:r w:rsidR="00A636C3">
        <w:t xml:space="preserve">hotel in </w:t>
      </w:r>
      <w:r w:rsidR="00A73294">
        <w:t>Santiago de Compostela</w:t>
      </w:r>
      <w:r w:rsidR="001B561D">
        <w:t xml:space="preserve"> after the pilgrimage ends</w:t>
      </w:r>
      <w:r>
        <w:t>.</w:t>
      </w:r>
      <w:r w:rsidR="00E8597C">
        <w:t xml:space="preserve"> </w:t>
      </w:r>
      <w:r>
        <w:t>Lunch</w:t>
      </w:r>
      <w:r w:rsidR="00FE6826">
        <w:t xml:space="preserve"> in Santiago de Compostela</w:t>
      </w:r>
      <w:r w:rsidR="00122D4B">
        <w:t xml:space="preserve"> is</w:t>
      </w:r>
      <w:r w:rsidR="00A636C3">
        <w:t xml:space="preserve"> </w:t>
      </w:r>
      <w:r w:rsidR="00B73F06">
        <w:t xml:space="preserve">also </w:t>
      </w:r>
      <w:r w:rsidR="00A636C3">
        <w:t>excluded</w:t>
      </w:r>
      <w:r w:rsidR="00BE4CA5">
        <w:t>.</w:t>
      </w:r>
      <w:r w:rsidR="00E8597C">
        <w:t xml:space="preserve"> </w:t>
      </w:r>
      <w:r w:rsidR="00C0630B">
        <w:t>Minibars, hotel pay TV, laundry, hotel phone, and all drinks are at your own cost.</w:t>
      </w:r>
      <w:r w:rsidR="00E8597C">
        <w:t xml:space="preserve"> </w:t>
      </w:r>
    </w:p>
    <w:p w14:paraId="6DFC655A" w14:textId="6E2853D7" w:rsidR="00432E6A" w:rsidRPr="000C6FC1" w:rsidRDefault="00432E6A" w:rsidP="000C6FC1">
      <w:pPr>
        <w:pStyle w:val="NoSpacing"/>
        <w:rPr>
          <w:b/>
          <w:color w:val="330099"/>
        </w:rPr>
      </w:pPr>
      <w:r w:rsidRPr="00EF5D7C">
        <w:rPr>
          <w:b/>
          <w:color w:val="330099"/>
        </w:rPr>
        <w:t>Further Information &amp; Booking</w:t>
      </w:r>
    </w:p>
    <w:p w14:paraId="6DFC655C" w14:textId="75A5AF5B" w:rsidR="004A6DA7" w:rsidRDefault="00432E6A" w:rsidP="004A6DA7">
      <w:pPr>
        <w:rPr>
          <w:rStyle w:val="Hyperlink"/>
          <w:u w:val="none"/>
        </w:rPr>
      </w:pPr>
      <w:r w:rsidRPr="00F93D27">
        <w:t>Email:</w:t>
      </w:r>
      <w:r w:rsidR="00442258">
        <w:t xml:space="preserve"> </w:t>
      </w:r>
      <w:hyperlink r:id="rId37" w:history="1">
        <w:r w:rsidRPr="00F93D27">
          <w:rPr>
            <w:rStyle w:val="Hyperlink"/>
          </w:rPr>
          <w:t>sarah@zoence.com</w:t>
        </w:r>
      </w:hyperlink>
      <w:r w:rsidR="000C6FC1">
        <w:rPr>
          <w:rStyle w:val="Hyperlink"/>
          <w:u w:val="none"/>
        </w:rPr>
        <w:t xml:space="preserve"> </w:t>
      </w:r>
      <w:r w:rsidR="000C6FC1" w:rsidRPr="000C6FC1">
        <w:rPr>
          <w:rStyle w:val="Hyperlink"/>
          <w:color w:val="000000" w:themeColor="text1"/>
          <w:u w:val="none"/>
        </w:rPr>
        <w:t>or</w:t>
      </w:r>
      <w:r w:rsidR="000C6FC1">
        <w:rPr>
          <w:rStyle w:val="Hyperlink"/>
          <w:u w:val="none"/>
        </w:rPr>
        <w:t xml:space="preserve"> </w:t>
      </w:r>
      <w:hyperlink r:id="rId38" w:history="1">
        <w:r w:rsidR="000C6FC1" w:rsidRPr="004250B8">
          <w:rPr>
            <w:rStyle w:val="Hyperlink"/>
          </w:rPr>
          <w:t>jtod@29br.co.uk</w:t>
        </w:r>
      </w:hyperlink>
      <w:r w:rsidR="000C6FC1">
        <w:rPr>
          <w:rStyle w:val="Hyperlink"/>
          <w:u w:val="none"/>
        </w:rPr>
        <w:t xml:space="preserve"> </w:t>
      </w:r>
    </w:p>
    <w:p w14:paraId="70453B94" w14:textId="7B5E623B" w:rsidR="005428BF" w:rsidRDefault="00965761" w:rsidP="004A6DA7">
      <w:r>
        <w:pict w14:anchorId="66A5A2AB">
          <v:rect id="_x0000_i1027" style="width:0;height:1.5pt" o:hralign="center" o:hrstd="t" o:hr="t" fillcolor="#a0a0a0" stroked="f"/>
        </w:pict>
      </w:r>
    </w:p>
    <w:p w14:paraId="6DFC655D" w14:textId="77777777" w:rsidR="009D4788" w:rsidRDefault="006E2AE8" w:rsidP="007901A3">
      <w:pPr>
        <w:pStyle w:val="Heading2"/>
      </w:pPr>
      <w:r>
        <w:t>Outline</w:t>
      </w:r>
      <w:r w:rsidR="00DB470B">
        <w:t xml:space="preserve"> </w:t>
      </w:r>
      <w:r w:rsidR="00323E6C">
        <w:t xml:space="preserve">Programme and </w:t>
      </w:r>
      <w:r w:rsidR="004A6DA7">
        <w:t>Itinerary</w:t>
      </w:r>
    </w:p>
    <w:p w14:paraId="6DFC655E" w14:textId="3F7B647B" w:rsidR="00F83F84" w:rsidRPr="006850B4" w:rsidRDefault="00E13DC4" w:rsidP="00F83F84">
      <w:pPr>
        <w:spacing w:line="360" w:lineRule="auto"/>
        <w:rPr>
          <w:rFonts w:cstheme="minorHAnsi"/>
          <w:b/>
        </w:rPr>
      </w:pPr>
      <w:r>
        <w:rPr>
          <w:rFonts w:cstheme="minorHAnsi"/>
          <w:b/>
        </w:rPr>
        <w:t>Tuesday 1</w:t>
      </w:r>
      <w:r w:rsidR="005428BF">
        <w:rPr>
          <w:rFonts w:cstheme="minorHAnsi"/>
          <w:b/>
        </w:rPr>
        <w:t>6</w:t>
      </w:r>
      <w:r w:rsidR="00F83F84" w:rsidRPr="006850B4">
        <w:rPr>
          <w:rFonts w:cstheme="minorHAnsi"/>
          <w:b/>
          <w:vertAlign w:val="superscript"/>
        </w:rPr>
        <w:t>th</w:t>
      </w:r>
      <w:r w:rsidR="00F83F84" w:rsidRPr="006850B4">
        <w:rPr>
          <w:rFonts w:cstheme="minorHAnsi"/>
          <w:b/>
        </w:rPr>
        <w:t xml:space="preserve"> May (earth</w:t>
      </w:r>
      <w:r w:rsidR="000664B4" w:rsidRPr="006850B4">
        <w:rPr>
          <w:rFonts w:cstheme="minorHAnsi"/>
          <w:b/>
        </w:rPr>
        <w:t xml:space="preserve"> day</w:t>
      </w:r>
      <w:r w:rsidR="00F83F84" w:rsidRPr="006850B4">
        <w:rPr>
          <w:rFonts w:cstheme="minorHAnsi"/>
          <w:b/>
        </w:rPr>
        <w:t>)</w:t>
      </w:r>
    </w:p>
    <w:p w14:paraId="6DFC655F" w14:textId="0D610AB2" w:rsidR="00F83F84" w:rsidRPr="006850B4" w:rsidRDefault="00F83F84" w:rsidP="001E062D">
      <w:pPr>
        <w:pStyle w:val="StyleListParagraphLinespacing15lines"/>
      </w:pPr>
      <w:r w:rsidRPr="006850B4">
        <w:t>1</w:t>
      </w:r>
      <w:r w:rsidR="0091133A">
        <w:t>5</w:t>
      </w:r>
      <w:r w:rsidRPr="006850B4">
        <w:t xml:space="preserve">.00 to 18.00 - pilgrims arrive </w:t>
      </w:r>
      <w:r w:rsidR="00E13DC4">
        <w:t>in Bilbao and stay at</w:t>
      </w:r>
      <w:r w:rsidR="001216C9" w:rsidRPr="001216C9">
        <w:t xml:space="preserve"> </w:t>
      </w:r>
      <w:r w:rsidR="001216C9">
        <w:t xml:space="preserve">the Hotel </w:t>
      </w:r>
      <w:proofErr w:type="spellStart"/>
      <w:r w:rsidR="001216C9">
        <w:t>Ercilla</w:t>
      </w:r>
      <w:proofErr w:type="spellEnd"/>
      <w:r w:rsidR="001216C9">
        <w:t xml:space="preserve"> Lopez de </w:t>
      </w:r>
      <w:proofErr w:type="spellStart"/>
      <w:r w:rsidR="001216C9">
        <w:t>Haro</w:t>
      </w:r>
      <w:proofErr w:type="spellEnd"/>
      <w:r w:rsidR="001216C9">
        <w:t>, which is in the centre of Bilbao</w:t>
      </w:r>
    </w:p>
    <w:p w14:paraId="6DFC6560" w14:textId="77777777" w:rsidR="00F83F84" w:rsidRPr="006850B4" w:rsidRDefault="00F83F84" w:rsidP="001E062D">
      <w:pPr>
        <w:pStyle w:val="StyleListParagraphLinespacing15lines"/>
      </w:pPr>
      <w:r w:rsidRPr="006850B4">
        <w:t>18.30 – welcome meeting (1 hour) – come dressed for dinner</w:t>
      </w:r>
    </w:p>
    <w:p w14:paraId="6DFC6562" w14:textId="6E8D505E" w:rsidR="00F83F84" w:rsidRPr="008F7A0B" w:rsidRDefault="00F83F84" w:rsidP="001E062D">
      <w:pPr>
        <w:pStyle w:val="StyleListParagraphLinespacing15lines"/>
      </w:pPr>
      <w:r w:rsidRPr="006850B4">
        <w:t xml:space="preserve">19.30 – </w:t>
      </w:r>
      <w:r w:rsidR="00E13DC4">
        <w:t>dinner</w:t>
      </w:r>
    </w:p>
    <w:p w14:paraId="6DFC6564" w14:textId="26FA9152" w:rsidR="00F83F84" w:rsidRPr="004A06C7" w:rsidRDefault="008F7A0B" w:rsidP="004A06C7">
      <w:pPr>
        <w:spacing w:line="360" w:lineRule="auto"/>
        <w:rPr>
          <w:rFonts w:cstheme="minorHAnsi"/>
          <w:b/>
        </w:rPr>
      </w:pPr>
      <w:r>
        <w:rPr>
          <w:rFonts w:cstheme="minorHAnsi"/>
          <w:b/>
        </w:rPr>
        <w:t>Wednes</w:t>
      </w:r>
      <w:r w:rsidR="00F83F84" w:rsidRPr="006850B4">
        <w:rPr>
          <w:rFonts w:cstheme="minorHAnsi"/>
          <w:b/>
        </w:rPr>
        <w:t>day 1</w:t>
      </w:r>
      <w:r w:rsidR="005428BF">
        <w:rPr>
          <w:rFonts w:cstheme="minorHAnsi"/>
          <w:b/>
        </w:rPr>
        <w:t>7</w:t>
      </w:r>
      <w:r w:rsidR="00F83F84" w:rsidRPr="006850B4">
        <w:rPr>
          <w:rFonts w:cstheme="minorHAnsi"/>
          <w:b/>
          <w:vertAlign w:val="superscript"/>
        </w:rPr>
        <w:t>th</w:t>
      </w:r>
      <w:r w:rsidR="00F83F84" w:rsidRPr="006850B4">
        <w:rPr>
          <w:rFonts w:cstheme="minorHAnsi"/>
          <w:b/>
        </w:rPr>
        <w:t xml:space="preserve"> May (water</w:t>
      </w:r>
      <w:r w:rsidR="000664B4" w:rsidRPr="006850B4">
        <w:rPr>
          <w:rFonts w:cstheme="minorHAnsi"/>
          <w:b/>
        </w:rPr>
        <w:t xml:space="preserve"> day</w:t>
      </w:r>
      <w:r w:rsidR="00F83F84" w:rsidRPr="006850B4">
        <w:rPr>
          <w:rFonts w:cstheme="minorHAnsi"/>
          <w:b/>
        </w:rPr>
        <w:t>)</w:t>
      </w:r>
    </w:p>
    <w:p w14:paraId="6DFC6565" w14:textId="47C69C2C" w:rsidR="00F83F84" w:rsidRPr="006850B4" w:rsidRDefault="00F83F84" w:rsidP="001E062D">
      <w:pPr>
        <w:pStyle w:val="StyleListParagraphLinespacing15lines"/>
      </w:pPr>
      <w:r w:rsidRPr="006850B4">
        <w:t>0</w:t>
      </w:r>
      <w:r w:rsidR="004A06C7">
        <w:t>83</w:t>
      </w:r>
      <w:r w:rsidRPr="006850B4">
        <w:t xml:space="preserve">0 – </w:t>
      </w:r>
      <w:r w:rsidR="004A06C7">
        <w:t>09.3</w:t>
      </w:r>
      <w:r w:rsidRPr="006850B4">
        <w:t>0 – breakfast</w:t>
      </w:r>
    </w:p>
    <w:p w14:paraId="6DFC6566" w14:textId="59FDCF70" w:rsidR="00F83F84" w:rsidRPr="006850B4" w:rsidRDefault="00F83F84" w:rsidP="001E062D">
      <w:pPr>
        <w:pStyle w:val="StyleListParagraphLinespacing15lines"/>
      </w:pPr>
      <w:r w:rsidRPr="006850B4">
        <w:t>10.</w:t>
      </w:r>
      <w:r w:rsidR="004A06C7">
        <w:t>00</w:t>
      </w:r>
      <w:r w:rsidRPr="006850B4">
        <w:t xml:space="preserve"> – 12.30 – Peter and Sarah shall set the framework for the pilgrimage</w:t>
      </w:r>
      <w:r w:rsidR="00964084">
        <w:t xml:space="preserve"> – followed by lunch</w:t>
      </w:r>
      <w:r w:rsidR="00392872">
        <w:t xml:space="preserve"> </w:t>
      </w:r>
    </w:p>
    <w:p w14:paraId="5C3319A7" w14:textId="398118DD" w:rsidR="00D82CD7" w:rsidRDefault="00F83F84" w:rsidP="001E062D">
      <w:pPr>
        <w:pStyle w:val="StyleListParagraphLinespacing15lines"/>
      </w:pPr>
      <w:r w:rsidRPr="006850B4">
        <w:t>1</w:t>
      </w:r>
      <w:r w:rsidR="00964084">
        <w:t>4.</w:t>
      </w:r>
      <w:r w:rsidRPr="006850B4">
        <w:t>00</w:t>
      </w:r>
      <w:r w:rsidR="001C6F51">
        <w:t xml:space="preserve"> </w:t>
      </w:r>
      <w:r w:rsidR="00392872">
        <w:t>–</w:t>
      </w:r>
      <w:r w:rsidRPr="006850B4">
        <w:t xml:space="preserve"> </w:t>
      </w:r>
      <w:r w:rsidR="006F5756">
        <w:t>A</w:t>
      </w:r>
      <w:r w:rsidR="00392872">
        <w:t>ll the main attractions are within walking distance of the hotel.</w:t>
      </w:r>
      <w:r w:rsidR="00E8597C">
        <w:t xml:space="preserve"> </w:t>
      </w:r>
      <w:r w:rsidR="00392872">
        <w:t>We will first visit the Guggenheim Museum</w:t>
      </w:r>
      <w:r w:rsidR="00942AC6">
        <w:t xml:space="preserve"> [20 mins walk]</w:t>
      </w:r>
      <w:r w:rsidR="00E81A8C">
        <w:t>.</w:t>
      </w:r>
      <w:r w:rsidR="00392872">
        <w:t xml:space="preserve"> </w:t>
      </w:r>
    </w:p>
    <w:p w14:paraId="6DFC6567" w14:textId="5855D355" w:rsidR="00F83F84" w:rsidRPr="006850B4" w:rsidRDefault="00D82CD7" w:rsidP="001E062D">
      <w:pPr>
        <w:pStyle w:val="StyleListParagraphLinespacing15lines"/>
      </w:pPr>
      <w:r>
        <w:t>16.</w:t>
      </w:r>
      <w:r w:rsidR="005C04A5">
        <w:t>15</w:t>
      </w:r>
      <w:r>
        <w:t xml:space="preserve"> </w:t>
      </w:r>
      <w:r w:rsidR="005C04A5">
        <w:t>–</w:t>
      </w:r>
      <w:r>
        <w:t xml:space="preserve"> </w:t>
      </w:r>
      <w:r w:rsidR="005C04A5">
        <w:t xml:space="preserve">We will walk from the Museum </w:t>
      </w:r>
      <w:r w:rsidR="00392872">
        <w:t xml:space="preserve">around the south bank of the </w:t>
      </w:r>
      <w:r w:rsidR="00EB6E85">
        <w:t>R</w:t>
      </w:r>
      <w:r w:rsidR="00392872">
        <w:t xml:space="preserve">iver </w:t>
      </w:r>
      <w:proofErr w:type="spellStart"/>
      <w:r w:rsidR="00392872">
        <w:t>Nervion</w:t>
      </w:r>
      <w:proofErr w:type="spellEnd"/>
      <w:r w:rsidR="00392872">
        <w:t xml:space="preserve"> and cross into the Old Quarter</w:t>
      </w:r>
      <w:r w:rsidR="005C04A5">
        <w:t xml:space="preserve"> where we will visit </w:t>
      </w:r>
      <w:r w:rsidR="00964084">
        <w:t>St James Cathedral</w:t>
      </w:r>
      <w:r w:rsidR="005C04A5">
        <w:t xml:space="preserve"> [the cathedral does not open until 5pm in the afternoon</w:t>
      </w:r>
      <w:r w:rsidR="00E81A8C">
        <w:t>]</w:t>
      </w:r>
      <w:r w:rsidR="005C04A5">
        <w:t>.</w:t>
      </w:r>
    </w:p>
    <w:p w14:paraId="6DFC6568" w14:textId="0466D7FF" w:rsidR="00F83F84" w:rsidRDefault="001C6F51" w:rsidP="001E062D">
      <w:pPr>
        <w:pStyle w:val="StyleListParagraphLinespacing15lines"/>
      </w:pPr>
      <w:r>
        <w:t>1</w:t>
      </w:r>
      <w:r w:rsidR="00E253A6">
        <w:t>7</w:t>
      </w:r>
      <w:r>
        <w:t xml:space="preserve">.00 </w:t>
      </w:r>
      <w:r w:rsidR="00E253A6">
        <w:t>– Dedications at the Cathedral</w:t>
      </w:r>
    </w:p>
    <w:p w14:paraId="78791704" w14:textId="1746B424" w:rsidR="00E253A6" w:rsidRPr="006850B4" w:rsidRDefault="00E253A6" w:rsidP="001E062D">
      <w:pPr>
        <w:pStyle w:val="StyleListParagraphLinespacing15lines"/>
      </w:pPr>
      <w:r>
        <w:t>17.45 – walk back to the hotel together</w:t>
      </w:r>
    </w:p>
    <w:p w14:paraId="6DFC6569" w14:textId="09D85126" w:rsidR="00F83F84" w:rsidRPr="006850B4" w:rsidRDefault="00F83F84" w:rsidP="001E062D">
      <w:pPr>
        <w:pStyle w:val="StyleListParagraphLinespacing15lines"/>
      </w:pPr>
      <w:r w:rsidRPr="006850B4">
        <w:t>1</w:t>
      </w:r>
      <w:r w:rsidR="00E253A6">
        <w:t>8.30</w:t>
      </w:r>
      <w:r w:rsidRPr="006850B4">
        <w:t xml:space="preserve"> – 1</w:t>
      </w:r>
      <w:r w:rsidR="00E253A6">
        <w:t>9</w:t>
      </w:r>
      <w:r w:rsidRPr="006850B4">
        <w:t>.30 – Talk by Peter and Sarah on pilgrimage skills</w:t>
      </w:r>
    </w:p>
    <w:p w14:paraId="6DFC656B" w14:textId="5BD6D47B" w:rsidR="00F83F84" w:rsidRPr="002B4346" w:rsidRDefault="002B4346" w:rsidP="001E062D">
      <w:pPr>
        <w:pStyle w:val="StyleListParagraphLinespacing15lines"/>
      </w:pPr>
      <w:r>
        <w:t>20</w:t>
      </w:r>
      <w:r w:rsidR="00F83F84" w:rsidRPr="006850B4">
        <w:t>.00 Dinner</w:t>
      </w:r>
      <w:r w:rsidR="00E12C9E">
        <w:t xml:space="preserve"> and overnight</w:t>
      </w:r>
      <w:r w:rsidR="00F83F84" w:rsidRPr="006850B4">
        <w:t xml:space="preserve"> at </w:t>
      </w:r>
      <w:r w:rsidR="00493917">
        <w:t xml:space="preserve">the Hotel </w:t>
      </w:r>
      <w:proofErr w:type="spellStart"/>
      <w:r w:rsidR="00493917">
        <w:t>Ercilla</w:t>
      </w:r>
      <w:proofErr w:type="spellEnd"/>
      <w:r w:rsidR="00493917">
        <w:t xml:space="preserve"> Lopez de </w:t>
      </w:r>
      <w:proofErr w:type="spellStart"/>
      <w:r w:rsidR="00493917">
        <w:t>Haro</w:t>
      </w:r>
      <w:proofErr w:type="spellEnd"/>
      <w:r w:rsidR="00F83F84" w:rsidRPr="006850B4">
        <w:t>.</w:t>
      </w:r>
      <w:r w:rsidR="00F83F84" w:rsidRPr="002B4346">
        <w:t xml:space="preserve"> (suggest pack as early departure the next day)</w:t>
      </w:r>
    </w:p>
    <w:p w14:paraId="6DFC656C" w14:textId="1F05560B" w:rsidR="00F83F84" w:rsidRPr="006850B4" w:rsidRDefault="00F83F84" w:rsidP="00F83F84">
      <w:pPr>
        <w:spacing w:line="360" w:lineRule="auto"/>
        <w:rPr>
          <w:rFonts w:cstheme="minorHAnsi"/>
          <w:b/>
        </w:rPr>
      </w:pPr>
      <w:r w:rsidRPr="006850B4">
        <w:rPr>
          <w:rFonts w:cstheme="minorHAnsi"/>
          <w:b/>
        </w:rPr>
        <w:t>T</w:t>
      </w:r>
      <w:r w:rsidR="00E81A8C">
        <w:rPr>
          <w:rFonts w:cstheme="minorHAnsi"/>
          <w:b/>
        </w:rPr>
        <w:t xml:space="preserve">hursday </w:t>
      </w:r>
      <w:r w:rsidR="005428BF">
        <w:rPr>
          <w:rFonts w:cstheme="minorHAnsi"/>
          <w:b/>
        </w:rPr>
        <w:t>18</w:t>
      </w:r>
      <w:r w:rsidRPr="006850B4">
        <w:rPr>
          <w:rFonts w:cstheme="minorHAnsi"/>
          <w:b/>
          <w:vertAlign w:val="superscript"/>
        </w:rPr>
        <w:t>th</w:t>
      </w:r>
      <w:r w:rsidRPr="006850B4">
        <w:rPr>
          <w:rFonts w:cstheme="minorHAnsi"/>
          <w:b/>
        </w:rPr>
        <w:t xml:space="preserve"> May (air</w:t>
      </w:r>
      <w:r w:rsidR="000664B4" w:rsidRPr="006850B4">
        <w:rPr>
          <w:rFonts w:cstheme="minorHAnsi"/>
          <w:b/>
        </w:rPr>
        <w:t xml:space="preserve"> day</w:t>
      </w:r>
      <w:r w:rsidRPr="006850B4">
        <w:rPr>
          <w:rFonts w:cstheme="minorHAnsi"/>
          <w:b/>
        </w:rPr>
        <w:t>)</w:t>
      </w:r>
    </w:p>
    <w:p w14:paraId="15BF8452" w14:textId="77777777" w:rsidR="006E6F07" w:rsidRDefault="00F83F84" w:rsidP="001E062D">
      <w:pPr>
        <w:pStyle w:val="StyleListParagraphLinespacing15lines"/>
      </w:pPr>
      <w:r w:rsidRPr="006850B4">
        <w:t>0</w:t>
      </w:r>
      <w:r w:rsidR="006E6F07">
        <w:t>7.15 – Paneurhythmy (for those that want)</w:t>
      </w:r>
    </w:p>
    <w:p w14:paraId="6DFC656D" w14:textId="24F273DD" w:rsidR="00F83F84" w:rsidRPr="006850B4" w:rsidRDefault="00DB5558" w:rsidP="001E062D">
      <w:pPr>
        <w:pStyle w:val="StyleListParagraphLinespacing15lines"/>
      </w:pPr>
      <w:r>
        <w:t>07.45</w:t>
      </w:r>
      <w:r w:rsidR="00F83F84" w:rsidRPr="006850B4">
        <w:t xml:space="preserve"> </w:t>
      </w:r>
      <w:r w:rsidR="009101D2">
        <w:t>–</w:t>
      </w:r>
      <w:r w:rsidR="00F83F84" w:rsidRPr="006850B4">
        <w:t xml:space="preserve"> 0</w:t>
      </w:r>
      <w:r>
        <w:t>8.45</w:t>
      </w:r>
      <w:r w:rsidR="00F83F84" w:rsidRPr="006850B4">
        <w:t xml:space="preserve"> – </w:t>
      </w:r>
      <w:r w:rsidR="009101D2">
        <w:t>B</w:t>
      </w:r>
      <w:r w:rsidR="00F83F84" w:rsidRPr="006850B4">
        <w:t>reakfast [keep hats/ water and sun cream/ notebooks separate from luggage as will be needed during the day]</w:t>
      </w:r>
    </w:p>
    <w:p w14:paraId="6DFC656E" w14:textId="714542F3" w:rsidR="00F83F84" w:rsidRPr="006850B4" w:rsidRDefault="00F83F84" w:rsidP="001E062D">
      <w:pPr>
        <w:pStyle w:val="StyleListParagraphLinespacing15lines"/>
      </w:pPr>
      <w:r w:rsidRPr="006850B4">
        <w:t>0</w:t>
      </w:r>
      <w:r w:rsidR="00CD55BF">
        <w:t>9.00</w:t>
      </w:r>
      <w:r w:rsidRPr="006850B4">
        <w:t xml:space="preserve"> – leave </w:t>
      </w:r>
      <w:r w:rsidR="008606D0">
        <w:t>hotel promptly a</w:t>
      </w:r>
      <w:r w:rsidR="005B1F8D">
        <w:t>nd travel to Burgos</w:t>
      </w:r>
      <w:r w:rsidR="006179B2">
        <w:t xml:space="preserve"> [we will have this coach for the remainder of the journey</w:t>
      </w:r>
      <w:r w:rsidR="00FD6F7E">
        <w:t>]</w:t>
      </w:r>
      <w:r w:rsidR="005B1F8D">
        <w:t>.</w:t>
      </w:r>
      <w:r w:rsidR="008606D0">
        <w:t xml:space="preserve"> </w:t>
      </w:r>
    </w:p>
    <w:p w14:paraId="6DFC656F" w14:textId="66FEB051" w:rsidR="00F83F84" w:rsidRPr="006850B4" w:rsidRDefault="00F83F84" w:rsidP="001E062D">
      <w:pPr>
        <w:pStyle w:val="StyleListParagraphLinespacing15lines"/>
      </w:pPr>
      <w:r w:rsidRPr="006850B4">
        <w:t>1</w:t>
      </w:r>
      <w:r w:rsidR="00FD6F7E">
        <w:t>1</w:t>
      </w:r>
      <w:r w:rsidRPr="006850B4">
        <w:t xml:space="preserve">.00 </w:t>
      </w:r>
      <w:r w:rsidR="00FD6F7E">
        <w:t>–</w:t>
      </w:r>
      <w:r w:rsidRPr="006850B4">
        <w:t xml:space="preserve"> </w:t>
      </w:r>
      <w:r w:rsidR="00FD6F7E">
        <w:t>visit Burgos Cathedral, and after lunch together in Burgos</w:t>
      </w:r>
      <w:r w:rsidRPr="006850B4">
        <w:t>.</w:t>
      </w:r>
      <w:r w:rsidR="00E8597C">
        <w:t xml:space="preserve"> </w:t>
      </w:r>
    </w:p>
    <w:p w14:paraId="6DFC6570" w14:textId="67823CCF" w:rsidR="00F83F84" w:rsidRPr="006850B4" w:rsidRDefault="00F83F84" w:rsidP="001E062D">
      <w:pPr>
        <w:pStyle w:val="StyleListParagraphLinespacing15lines"/>
      </w:pPr>
      <w:r w:rsidRPr="006850B4">
        <w:t>1</w:t>
      </w:r>
      <w:r w:rsidR="00AE183B">
        <w:t>4</w:t>
      </w:r>
      <w:r w:rsidRPr="006850B4">
        <w:t>.</w:t>
      </w:r>
      <w:r w:rsidR="00AE183B">
        <w:t>3</w:t>
      </w:r>
      <w:r w:rsidRPr="006850B4">
        <w:t>0</w:t>
      </w:r>
      <w:r w:rsidR="004F7E0F">
        <w:t xml:space="preserve"> -</w:t>
      </w:r>
      <w:r w:rsidRPr="006850B4">
        <w:t xml:space="preserve"> leave</w:t>
      </w:r>
      <w:r w:rsidR="00AE183B">
        <w:t xml:space="preserve"> Burgos and visit the templar church at Castrojeriz</w:t>
      </w:r>
    </w:p>
    <w:p w14:paraId="6DFC6571" w14:textId="619B2BBF" w:rsidR="00F83F84" w:rsidRPr="006850B4" w:rsidRDefault="00F83F84" w:rsidP="001E062D">
      <w:pPr>
        <w:pStyle w:val="StyleListParagraphLinespacing15lines"/>
      </w:pPr>
      <w:r w:rsidRPr="006850B4">
        <w:t>1</w:t>
      </w:r>
      <w:r w:rsidR="004F7E0F">
        <w:t>6</w:t>
      </w:r>
      <w:r w:rsidRPr="006850B4">
        <w:t>.</w:t>
      </w:r>
      <w:r w:rsidR="004F7E0F">
        <w:t>15</w:t>
      </w:r>
      <w:r w:rsidRPr="006850B4">
        <w:t xml:space="preserve"> </w:t>
      </w:r>
      <w:r w:rsidR="004F7E0F">
        <w:t>– coach on to Leon</w:t>
      </w:r>
    </w:p>
    <w:p w14:paraId="6DFC6574" w14:textId="0F98C0C7" w:rsidR="00F83F84" w:rsidRPr="006850B4" w:rsidRDefault="0066153E" w:rsidP="00110EC7">
      <w:pPr>
        <w:pStyle w:val="StyleListParagraphLinespacing15lines"/>
      </w:pPr>
      <w:r>
        <w:t>18.15 – arrive in Leon – dinner and overnight at the</w:t>
      </w:r>
      <w:r w:rsidR="00942AC6">
        <w:t xml:space="preserve"> NH Collection </w:t>
      </w:r>
      <w:r w:rsidR="00C23B05">
        <w:t>Plaza Mayor Hotel in the main square in the centre of the old town</w:t>
      </w:r>
    </w:p>
    <w:p w14:paraId="6DFC6575" w14:textId="17F76584" w:rsidR="00F83F84" w:rsidRPr="006850B4" w:rsidRDefault="006F2C4E" w:rsidP="00AE10DF">
      <w:pPr>
        <w:spacing w:line="360" w:lineRule="auto"/>
        <w:rPr>
          <w:rFonts w:cstheme="minorHAnsi"/>
          <w:b/>
        </w:rPr>
      </w:pPr>
      <w:r>
        <w:rPr>
          <w:rFonts w:cstheme="minorHAnsi"/>
          <w:b/>
        </w:rPr>
        <w:t xml:space="preserve">Friday </w:t>
      </w:r>
      <w:r w:rsidR="005428BF">
        <w:rPr>
          <w:rFonts w:cstheme="minorHAnsi"/>
          <w:b/>
        </w:rPr>
        <w:t>19</w:t>
      </w:r>
      <w:r w:rsidR="00AE10DF" w:rsidRPr="00AE10DF">
        <w:rPr>
          <w:rFonts w:cstheme="minorHAnsi"/>
          <w:b/>
          <w:vertAlign w:val="superscript"/>
        </w:rPr>
        <w:t>th</w:t>
      </w:r>
      <w:r w:rsidR="00AE10DF">
        <w:rPr>
          <w:rFonts w:cstheme="minorHAnsi"/>
          <w:b/>
        </w:rPr>
        <w:t xml:space="preserve"> </w:t>
      </w:r>
      <w:r w:rsidR="00F83F84" w:rsidRPr="006850B4">
        <w:rPr>
          <w:rFonts w:cstheme="minorHAnsi"/>
          <w:b/>
        </w:rPr>
        <w:t>May (fire</w:t>
      </w:r>
      <w:r w:rsidR="000664B4" w:rsidRPr="006850B4">
        <w:rPr>
          <w:rFonts w:cstheme="minorHAnsi"/>
          <w:b/>
        </w:rPr>
        <w:t xml:space="preserve"> day</w:t>
      </w:r>
      <w:r w:rsidR="00F83F84" w:rsidRPr="006850B4">
        <w:rPr>
          <w:rFonts w:cstheme="minorHAnsi"/>
          <w:b/>
        </w:rPr>
        <w:t>)</w:t>
      </w:r>
    </w:p>
    <w:p w14:paraId="6DFC6576" w14:textId="77777777" w:rsidR="00F83F84" w:rsidRPr="006850B4" w:rsidRDefault="00F83F84" w:rsidP="001E062D">
      <w:pPr>
        <w:pStyle w:val="StyleListParagraphLinespacing15lines"/>
      </w:pPr>
      <w:r w:rsidRPr="006850B4">
        <w:t>07</w:t>
      </w:r>
      <w:r w:rsidR="000664B4" w:rsidRPr="006850B4">
        <w:t>.</w:t>
      </w:r>
      <w:r w:rsidRPr="006850B4">
        <w:t xml:space="preserve">30 – </w:t>
      </w:r>
      <w:r w:rsidR="00CB4A1A" w:rsidRPr="006850B4">
        <w:t>Paneurhythmy</w:t>
      </w:r>
    </w:p>
    <w:p w14:paraId="6DFC6577" w14:textId="77777777" w:rsidR="00F83F84" w:rsidRPr="006850B4" w:rsidRDefault="00F83F84" w:rsidP="001E062D">
      <w:pPr>
        <w:pStyle w:val="StyleListParagraphLinespacing15lines"/>
      </w:pPr>
      <w:r w:rsidRPr="006850B4">
        <w:t>08</w:t>
      </w:r>
      <w:r w:rsidR="000664B4" w:rsidRPr="006850B4">
        <w:t>.</w:t>
      </w:r>
      <w:r w:rsidRPr="006850B4">
        <w:t>30 – breakfast in hotel</w:t>
      </w:r>
    </w:p>
    <w:p w14:paraId="6DFC6579" w14:textId="646698E6" w:rsidR="00F83F84" w:rsidRPr="00D11D6A" w:rsidRDefault="00F83F84" w:rsidP="001E062D">
      <w:pPr>
        <w:pStyle w:val="StyleListParagraphLinespacing15lines"/>
      </w:pPr>
      <w:r w:rsidRPr="006850B4">
        <w:t xml:space="preserve">09.30 – </w:t>
      </w:r>
      <w:r w:rsidR="00D6501A">
        <w:t>walk together to Leon Cathedral and after to Plaza Major.</w:t>
      </w:r>
      <w:r w:rsidR="00E8597C">
        <w:t xml:space="preserve"> </w:t>
      </w:r>
      <w:r w:rsidR="00005A02">
        <w:t>Followed by coffee in a traditional street in the old town.</w:t>
      </w:r>
    </w:p>
    <w:p w14:paraId="6DFC657A" w14:textId="6473A4C5" w:rsidR="00F83F84" w:rsidRDefault="00F83F84" w:rsidP="001E062D">
      <w:pPr>
        <w:pStyle w:val="StyleListParagraphLinespacing15lines"/>
      </w:pPr>
      <w:r w:rsidRPr="006850B4">
        <w:t>12</w:t>
      </w:r>
      <w:r w:rsidR="000664B4" w:rsidRPr="006850B4">
        <w:t>.</w:t>
      </w:r>
      <w:r w:rsidRPr="006850B4">
        <w:t xml:space="preserve">30 – </w:t>
      </w:r>
      <w:r w:rsidR="00D11D6A">
        <w:t>Coach to Astorga and late lunch in traditional local restaurant</w:t>
      </w:r>
    </w:p>
    <w:p w14:paraId="438505C3" w14:textId="6F66F4E9" w:rsidR="00D11D6A" w:rsidRPr="006850B4" w:rsidRDefault="00B16386" w:rsidP="001E062D">
      <w:pPr>
        <w:pStyle w:val="StyleListParagraphLinespacing15lines"/>
      </w:pPr>
      <w:r>
        <w:t>15.00 – visit Astorga Cathedral</w:t>
      </w:r>
    </w:p>
    <w:p w14:paraId="34ED30EF" w14:textId="77777777" w:rsidR="00B16386" w:rsidRDefault="00F83F84" w:rsidP="001E062D">
      <w:pPr>
        <w:pStyle w:val="StyleListParagraphLinespacing15lines"/>
      </w:pPr>
      <w:r w:rsidRPr="006850B4">
        <w:t>1</w:t>
      </w:r>
      <w:r w:rsidR="00B16386">
        <w:t>7.00</w:t>
      </w:r>
      <w:r w:rsidRPr="006850B4">
        <w:t xml:space="preserve"> </w:t>
      </w:r>
      <w:r w:rsidR="00B16386">
        <w:t>–</w:t>
      </w:r>
      <w:r w:rsidR="000664B4" w:rsidRPr="006850B4">
        <w:t xml:space="preserve"> </w:t>
      </w:r>
      <w:r w:rsidR="00B16386">
        <w:t>go to hotel in Astorga</w:t>
      </w:r>
    </w:p>
    <w:p w14:paraId="157DE41E" w14:textId="77777777" w:rsidR="001F57A2" w:rsidRDefault="00B16386" w:rsidP="001E062D">
      <w:pPr>
        <w:pStyle w:val="StyleListParagraphLinespacing15lines"/>
      </w:pPr>
      <w:r>
        <w:t xml:space="preserve">19.30 – dinner and overnight in </w:t>
      </w:r>
      <w:r w:rsidR="001F57A2">
        <w:t>Hotel Spa Via de la Plata, Astorga</w:t>
      </w:r>
    </w:p>
    <w:p w14:paraId="23257DD9" w14:textId="0829BF88" w:rsidR="001F57A2" w:rsidRPr="001F57A2" w:rsidRDefault="001F57A2" w:rsidP="001E062D">
      <w:pPr>
        <w:pStyle w:val="StyleListParagraphLinespacing15lines"/>
      </w:pPr>
      <w:r>
        <w:t>21.00 – meeting and sharing after dinner</w:t>
      </w:r>
    </w:p>
    <w:p w14:paraId="601E138D" w14:textId="77777777" w:rsidR="00AE10DF" w:rsidRDefault="00AE10DF" w:rsidP="001F57A2">
      <w:pPr>
        <w:spacing w:line="360" w:lineRule="auto"/>
        <w:contextualSpacing/>
        <w:rPr>
          <w:rFonts w:cstheme="minorHAnsi"/>
          <w:b/>
        </w:rPr>
      </w:pPr>
    </w:p>
    <w:p w14:paraId="06D75C49" w14:textId="77777777" w:rsidR="00AE10DF" w:rsidRDefault="00AE10DF" w:rsidP="001F57A2">
      <w:pPr>
        <w:spacing w:line="360" w:lineRule="auto"/>
        <w:contextualSpacing/>
        <w:rPr>
          <w:rFonts w:cstheme="minorHAnsi"/>
          <w:b/>
        </w:rPr>
      </w:pPr>
    </w:p>
    <w:p w14:paraId="6DFC657F" w14:textId="3F7BAE37" w:rsidR="00F83F84" w:rsidRPr="001F57A2" w:rsidRDefault="001F57A2" w:rsidP="001F57A2">
      <w:pPr>
        <w:spacing w:line="360" w:lineRule="auto"/>
        <w:contextualSpacing/>
        <w:rPr>
          <w:rFonts w:cstheme="minorHAnsi"/>
        </w:rPr>
      </w:pPr>
      <w:r>
        <w:rPr>
          <w:rFonts w:cstheme="minorHAnsi"/>
          <w:b/>
        </w:rPr>
        <w:t>Saturday 2</w:t>
      </w:r>
      <w:r w:rsidR="00AE10DF">
        <w:rPr>
          <w:rFonts w:cstheme="minorHAnsi"/>
          <w:b/>
        </w:rPr>
        <w:t>0</w:t>
      </w:r>
      <w:r w:rsidR="00AE10DF" w:rsidRPr="00AE10DF">
        <w:rPr>
          <w:rFonts w:cstheme="minorHAnsi"/>
          <w:b/>
          <w:vertAlign w:val="superscript"/>
        </w:rPr>
        <w:t>th</w:t>
      </w:r>
      <w:r w:rsidR="00AE10DF">
        <w:rPr>
          <w:rFonts w:cstheme="minorHAnsi"/>
          <w:b/>
        </w:rPr>
        <w:t xml:space="preserve"> </w:t>
      </w:r>
      <w:r w:rsidR="00F83F84" w:rsidRPr="001F57A2">
        <w:rPr>
          <w:rFonts w:cstheme="minorHAnsi"/>
          <w:b/>
        </w:rPr>
        <w:t>May (earth</w:t>
      </w:r>
      <w:r w:rsidR="000664B4" w:rsidRPr="001F57A2">
        <w:rPr>
          <w:rFonts w:cstheme="minorHAnsi"/>
          <w:b/>
        </w:rPr>
        <w:t xml:space="preserve"> day</w:t>
      </w:r>
      <w:r w:rsidR="00F83F84" w:rsidRPr="001F57A2">
        <w:rPr>
          <w:rFonts w:cstheme="minorHAnsi"/>
          <w:b/>
        </w:rPr>
        <w:t xml:space="preserve">) </w:t>
      </w:r>
    </w:p>
    <w:p w14:paraId="6DFC6580" w14:textId="134A4D50" w:rsidR="00F83F84" w:rsidRPr="006850B4" w:rsidRDefault="00F83F84" w:rsidP="001E062D">
      <w:pPr>
        <w:pStyle w:val="StyleListParagraphLinespacing15lines"/>
      </w:pPr>
      <w:r w:rsidRPr="006850B4">
        <w:t xml:space="preserve">0730 – </w:t>
      </w:r>
      <w:r w:rsidR="00CB4A1A" w:rsidRPr="006850B4">
        <w:t>Paneurhythmy</w:t>
      </w:r>
    </w:p>
    <w:p w14:paraId="6DFC6581" w14:textId="000635CD" w:rsidR="00F83F84" w:rsidRPr="006850B4" w:rsidRDefault="00F83F84" w:rsidP="001E062D">
      <w:pPr>
        <w:pStyle w:val="StyleListParagraphLinespacing15lines"/>
      </w:pPr>
      <w:r w:rsidRPr="006850B4">
        <w:t>08</w:t>
      </w:r>
      <w:r w:rsidR="000664B4" w:rsidRPr="006850B4">
        <w:t>.</w:t>
      </w:r>
      <w:r w:rsidRPr="006850B4">
        <w:t>15- 09</w:t>
      </w:r>
      <w:r w:rsidR="000664B4" w:rsidRPr="006850B4">
        <w:t>.</w:t>
      </w:r>
      <w:r w:rsidRPr="006850B4">
        <w:t xml:space="preserve">15 – breakfast in </w:t>
      </w:r>
      <w:r w:rsidR="00CA3B43">
        <w:t>hotel</w:t>
      </w:r>
    </w:p>
    <w:p w14:paraId="6DFC6582" w14:textId="6C722F80" w:rsidR="00F83F84" w:rsidRPr="006850B4" w:rsidRDefault="00F83F84" w:rsidP="001E062D">
      <w:pPr>
        <w:pStyle w:val="StyleListParagraphLinespacing15lines"/>
      </w:pPr>
      <w:r w:rsidRPr="006850B4">
        <w:t>09</w:t>
      </w:r>
      <w:r w:rsidR="000664B4" w:rsidRPr="006850B4">
        <w:t>.</w:t>
      </w:r>
      <w:r w:rsidRPr="006850B4">
        <w:t xml:space="preserve">30 – </w:t>
      </w:r>
      <w:r w:rsidR="00CA3B43">
        <w:t xml:space="preserve">coach to </w:t>
      </w:r>
      <w:r w:rsidR="00EC1BFE">
        <w:t>ancient and sacred</w:t>
      </w:r>
      <w:r w:rsidR="00CA3B43">
        <w:t xml:space="preserve"> mound</w:t>
      </w:r>
      <w:r w:rsidR="00EC1BFE">
        <w:t xml:space="preserve"> ‘El Cruz e Ferro’</w:t>
      </w:r>
      <w:r w:rsidR="00CA3B43">
        <w:t xml:space="preserve"> </w:t>
      </w:r>
    </w:p>
    <w:p w14:paraId="3A0D7C0E" w14:textId="77777777" w:rsidR="000E126E" w:rsidRDefault="00F83F84" w:rsidP="001E062D">
      <w:pPr>
        <w:pStyle w:val="StyleListParagraphLinespacing15lines"/>
      </w:pPr>
      <w:r w:rsidRPr="006850B4">
        <w:t>1</w:t>
      </w:r>
      <w:r w:rsidR="000E126E">
        <w:t>0.30</w:t>
      </w:r>
      <w:r w:rsidRPr="006850B4">
        <w:t xml:space="preserve"> – </w:t>
      </w:r>
      <w:r w:rsidR="000E126E">
        <w:t xml:space="preserve">coach on to </w:t>
      </w:r>
      <w:proofErr w:type="spellStart"/>
      <w:r w:rsidR="000E126E">
        <w:t>Ponferrada</w:t>
      </w:r>
      <w:proofErr w:type="spellEnd"/>
      <w:r w:rsidR="000E126E">
        <w:t xml:space="preserve"> – visit the Basilica dedicated to the Virgin Mary before lunch</w:t>
      </w:r>
    </w:p>
    <w:p w14:paraId="6DFC6584" w14:textId="28B341C1" w:rsidR="00F83F84" w:rsidRPr="006850B4" w:rsidRDefault="00F83F84" w:rsidP="001E062D">
      <w:pPr>
        <w:pStyle w:val="StyleListParagraphLinespacing15lines"/>
      </w:pPr>
      <w:r w:rsidRPr="006850B4">
        <w:t xml:space="preserve">13.00 – lunch in </w:t>
      </w:r>
      <w:r w:rsidR="00F47D20">
        <w:t>outdoor restaurant next to the Templar Castle walls.</w:t>
      </w:r>
      <w:r w:rsidRPr="006850B4">
        <w:t xml:space="preserve"> </w:t>
      </w:r>
    </w:p>
    <w:p w14:paraId="6DFC6585" w14:textId="077C509B" w:rsidR="00F83F84" w:rsidRPr="006850B4" w:rsidRDefault="00F83F84" w:rsidP="001E062D">
      <w:pPr>
        <w:pStyle w:val="StyleListParagraphLinespacing15lines"/>
      </w:pPr>
      <w:r w:rsidRPr="006850B4">
        <w:t xml:space="preserve">14.30 – </w:t>
      </w:r>
      <w:r w:rsidR="00F47D20">
        <w:t>visit Templar Castle</w:t>
      </w:r>
    </w:p>
    <w:p w14:paraId="6DFC6587" w14:textId="7532B0D1" w:rsidR="00F83F84" w:rsidRPr="007D18D0" w:rsidRDefault="00F83F84" w:rsidP="001E062D">
      <w:pPr>
        <w:pStyle w:val="StyleListParagraphLinespacing15lines"/>
      </w:pPr>
      <w:r w:rsidRPr="006850B4">
        <w:t>1</w:t>
      </w:r>
      <w:r w:rsidR="00BD2431">
        <w:t>7.00</w:t>
      </w:r>
      <w:r w:rsidRPr="006850B4">
        <w:t xml:space="preserve"> – </w:t>
      </w:r>
      <w:r w:rsidR="00BD2431">
        <w:t xml:space="preserve">coach to hotel </w:t>
      </w:r>
      <w:r w:rsidR="00E66DCD">
        <w:t xml:space="preserve">in </w:t>
      </w:r>
      <w:proofErr w:type="spellStart"/>
      <w:r w:rsidR="00E66DCD">
        <w:t>Ponferrada</w:t>
      </w:r>
      <w:proofErr w:type="spellEnd"/>
    </w:p>
    <w:p w14:paraId="6DFC6588" w14:textId="241D964D" w:rsidR="00F83F84" w:rsidRPr="006850B4" w:rsidRDefault="00F83F84" w:rsidP="001E062D">
      <w:pPr>
        <w:pStyle w:val="StyleListParagraphLinespacing15lines"/>
      </w:pPr>
      <w:r w:rsidRPr="006850B4">
        <w:t>19.30 – dinner</w:t>
      </w:r>
      <w:r w:rsidR="00E66DCD">
        <w:t xml:space="preserve"> and overnight at the Hotel </w:t>
      </w:r>
      <w:proofErr w:type="spellStart"/>
      <w:r w:rsidR="00E66DCD">
        <w:t>Ponferrada</w:t>
      </w:r>
      <w:proofErr w:type="spellEnd"/>
    </w:p>
    <w:p w14:paraId="6DFC6589" w14:textId="273EA01B" w:rsidR="00F83F84" w:rsidRPr="006850B4" w:rsidRDefault="00F83F84" w:rsidP="001E062D">
      <w:pPr>
        <w:pStyle w:val="StyleListParagraphLinespacing15lines"/>
      </w:pPr>
      <w:r w:rsidRPr="006850B4">
        <w:t>21.00 – meeting/sharing</w:t>
      </w:r>
    </w:p>
    <w:p w14:paraId="6DFC658A" w14:textId="45C7FBD8" w:rsidR="00F83F84" w:rsidRPr="006850B4" w:rsidRDefault="007D18D0" w:rsidP="00F83F84">
      <w:pPr>
        <w:spacing w:line="360" w:lineRule="auto"/>
        <w:rPr>
          <w:rFonts w:cstheme="minorHAnsi"/>
          <w:b/>
        </w:rPr>
      </w:pPr>
      <w:r>
        <w:rPr>
          <w:rFonts w:cstheme="minorHAnsi"/>
          <w:b/>
        </w:rPr>
        <w:t>Sunday 2</w:t>
      </w:r>
      <w:r w:rsidR="00AE10DF">
        <w:rPr>
          <w:rFonts w:cstheme="minorHAnsi"/>
          <w:b/>
        </w:rPr>
        <w:t>1</w:t>
      </w:r>
      <w:r w:rsidR="00AE10DF" w:rsidRPr="00AE10DF">
        <w:rPr>
          <w:rFonts w:cstheme="minorHAnsi"/>
          <w:b/>
          <w:vertAlign w:val="superscript"/>
        </w:rPr>
        <w:t>st</w:t>
      </w:r>
      <w:r w:rsidR="00AE10DF">
        <w:rPr>
          <w:rFonts w:cstheme="minorHAnsi"/>
          <w:b/>
        </w:rPr>
        <w:t xml:space="preserve"> </w:t>
      </w:r>
      <w:r w:rsidR="00F83F84" w:rsidRPr="006850B4">
        <w:rPr>
          <w:rFonts w:cstheme="minorHAnsi"/>
          <w:b/>
        </w:rPr>
        <w:t>May (</w:t>
      </w:r>
      <w:r w:rsidR="00174F29" w:rsidRPr="006850B4">
        <w:rPr>
          <w:rFonts w:cstheme="minorHAnsi"/>
          <w:b/>
        </w:rPr>
        <w:t>w</w:t>
      </w:r>
      <w:r w:rsidR="00F83F84" w:rsidRPr="006850B4">
        <w:rPr>
          <w:rFonts w:cstheme="minorHAnsi"/>
          <w:b/>
        </w:rPr>
        <w:t>ater</w:t>
      </w:r>
      <w:r w:rsidR="00174F29" w:rsidRPr="006850B4">
        <w:rPr>
          <w:rFonts w:cstheme="minorHAnsi"/>
          <w:b/>
        </w:rPr>
        <w:t xml:space="preserve"> day</w:t>
      </w:r>
      <w:r w:rsidR="00F83F84" w:rsidRPr="006850B4">
        <w:rPr>
          <w:rFonts w:cstheme="minorHAnsi"/>
          <w:b/>
        </w:rPr>
        <w:t>)</w:t>
      </w:r>
    </w:p>
    <w:p w14:paraId="6DFC658B" w14:textId="77777777" w:rsidR="00F83F84" w:rsidRPr="006850B4" w:rsidRDefault="00F83F84" w:rsidP="001E062D">
      <w:pPr>
        <w:pStyle w:val="StyleListParagraphLinespacing15lines"/>
      </w:pPr>
      <w:r w:rsidRPr="006850B4">
        <w:t>07</w:t>
      </w:r>
      <w:r w:rsidR="00174F29" w:rsidRPr="006850B4">
        <w:t>.</w:t>
      </w:r>
      <w:r w:rsidRPr="006850B4">
        <w:t xml:space="preserve">30 – </w:t>
      </w:r>
      <w:r w:rsidR="00CB4A1A" w:rsidRPr="006850B4">
        <w:t>Paneurhythmy</w:t>
      </w:r>
    </w:p>
    <w:p w14:paraId="6DFC658C" w14:textId="6EC85859" w:rsidR="00F83F84" w:rsidRPr="006850B4" w:rsidRDefault="00F83F84" w:rsidP="001E062D">
      <w:pPr>
        <w:pStyle w:val="StyleListParagraphLinespacing15lines"/>
      </w:pPr>
      <w:r w:rsidRPr="006850B4">
        <w:t>08</w:t>
      </w:r>
      <w:r w:rsidR="00174F29" w:rsidRPr="006850B4">
        <w:t>.</w:t>
      </w:r>
      <w:r w:rsidRPr="006850B4">
        <w:t xml:space="preserve">15 – 09.00 – breakfast in </w:t>
      </w:r>
      <w:r w:rsidR="00FD60E2">
        <w:t>hotel</w:t>
      </w:r>
    </w:p>
    <w:p w14:paraId="6DFC658D" w14:textId="008A0628" w:rsidR="00F83F84" w:rsidRPr="006850B4" w:rsidRDefault="003202A0" w:rsidP="001E062D">
      <w:pPr>
        <w:pStyle w:val="StyleListParagraphLinespacing15lines"/>
      </w:pPr>
      <w:r>
        <w:t>09.</w:t>
      </w:r>
      <w:r w:rsidR="00F83F84" w:rsidRPr="006850B4">
        <w:t xml:space="preserve">00 – </w:t>
      </w:r>
      <w:r w:rsidR="001C2485">
        <w:t>coach to</w:t>
      </w:r>
      <w:r w:rsidR="001C7F21">
        <w:t xml:space="preserve"> ‘Gateway to Forgiveness’ in</w:t>
      </w:r>
      <w:r w:rsidR="00E8597C">
        <w:t xml:space="preserve"> </w:t>
      </w:r>
      <w:r w:rsidR="001C2485">
        <w:t xml:space="preserve">Villafranca del Bierzo </w:t>
      </w:r>
    </w:p>
    <w:p w14:paraId="6DFC658E" w14:textId="543057D8" w:rsidR="00F83F84" w:rsidRPr="006850B4" w:rsidRDefault="003202A0" w:rsidP="001E062D">
      <w:pPr>
        <w:pStyle w:val="StyleListParagraphLinespacing15lines"/>
      </w:pPr>
      <w:r>
        <w:t>10.0</w:t>
      </w:r>
      <w:r w:rsidR="00F83F84" w:rsidRPr="006850B4">
        <w:t>0 – coach to</w:t>
      </w:r>
      <w:r>
        <w:t xml:space="preserve"> Lugo</w:t>
      </w:r>
      <w:r w:rsidR="00F8009C">
        <w:t xml:space="preserve"> [the higher crown chakra of the central pillar]</w:t>
      </w:r>
    </w:p>
    <w:p w14:paraId="6DFC658F" w14:textId="0ADBDDB9" w:rsidR="00F83F84" w:rsidRPr="006850B4" w:rsidRDefault="00F83F84" w:rsidP="001E062D">
      <w:pPr>
        <w:pStyle w:val="StyleListParagraphLinespacing15lines"/>
      </w:pPr>
      <w:r w:rsidRPr="006850B4">
        <w:t>11.</w:t>
      </w:r>
      <w:r w:rsidR="0078439F">
        <w:t>3</w:t>
      </w:r>
      <w:r w:rsidRPr="006850B4">
        <w:t>0 – arrive</w:t>
      </w:r>
      <w:r w:rsidR="004E3198">
        <w:t xml:space="preserve"> in Lugo and visit the</w:t>
      </w:r>
      <w:r w:rsidR="00AE10DF">
        <w:t xml:space="preserve"> famous</w:t>
      </w:r>
      <w:r w:rsidR="004E3198">
        <w:t xml:space="preserve"> </w:t>
      </w:r>
      <w:r w:rsidR="00AE10DF">
        <w:t>walls of this cathedral city</w:t>
      </w:r>
    </w:p>
    <w:p w14:paraId="6DFC6590" w14:textId="6CBB7C06" w:rsidR="00F83F84" w:rsidRPr="006850B4" w:rsidRDefault="00F83F84" w:rsidP="001E062D">
      <w:pPr>
        <w:pStyle w:val="StyleListParagraphLinespacing15lines"/>
      </w:pPr>
      <w:r w:rsidRPr="006850B4">
        <w:t>13.</w:t>
      </w:r>
      <w:r w:rsidR="004E3198">
        <w:t>0</w:t>
      </w:r>
      <w:r w:rsidRPr="006850B4">
        <w:t xml:space="preserve">0 – </w:t>
      </w:r>
      <w:r w:rsidR="004E3198">
        <w:t xml:space="preserve">lunch in Lugo and time in the early afternoon to explore and to </w:t>
      </w:r>
      <w:r w:rsidR="00511F2E">
        <w:t>walk around some of the ancient city walls.</w:t>
      </w:r>
    </w:p>
    <w:p w14:paraId="6DFC6592" w14:textId="4BD1772F" w:rsidR="00F83F84" w:rsidRPr="00511F2E" w:rsidRDefault="00F83F84" w:rsidP="001E062D">
      <w:pPr>
        <w:pStyle w:val="StyleListParagraphLinespacing15lines"/>
      </w:pPr>
      <w:r w:rsidRPr="006850B4">
        <w:t>1</w:t>
      </w:r>
      <w:r w:rsidR="00511F2E">
        <w:t>7</w:t>
      </w:r>
      <w:r w:rsidRPr="006850B4">
        <w:t xml:space="preserve">.00 – </w:t>
      </w:r>
      <w:r w:rsidR="00511F2E">
        <w:t>Coach to Santa Cruz (on northern coast of Spain)</w:t>
      </w:r>
    </w:p>
    <w:p w14:paraId="6DFC6593" w14:textId="5A984ACB" w:rsidR="00F83F84" w:rsidRPr="006850B4" w:rsidRDefault="00F83F84" w:rsidP="001E062D">
      <w:pPr>
        <w:pStyle w:val="StyleListParagraphLinespacing15lines"/>
      </w:pPr>
      <w:r w:rsidRPr="006850B4">
        <w:t xml:space="preserve">19.30 – </w:t>
      </w:r>
      <w:r w:rsidR="00551866">
        <w:t xml:space="preserve">drinks on the terrace with views out over the Bay and </w:t>
      </w:r>
      <w:r w:rsidRPr="006850B4">
        <w:t>dinner</w:t>
      </w:r>
      <w:r w:rsidR="00174F29" w:rsidRPr="006850B4">
        <w:t xml:space="preserve"> and overnight</w:t>
      </w:r>
      <w:r w:rsidRPr="006850B4">
        <w:t xml:space="preserve"> in hotel </w:t>
      </w:r>
      <w:r w:rsidR="00511F2E">
        <w:t>– Noa Boutique</w:t>
      </w:r>
      <w:r w:rsidR="00551866">
        <w:t xml:space="preserve"> Hotel</w:t>
      </w:r>
    </w:p>
    <w:p w14:paraId="6DFC6594" w14:textId="77777777" w:rsidR="00F83F84" w:rsidRPr="006850B4" w:rsidRDefault="00F83F84" w:rsidP="001E062D">
      <w:pPr>
        <w:pStyle w:val="StyleListParagraphLinespacing15lines"/>
      </w:pPr>
      <w:r w:rsidRPr="006850B4">
        <w:t>21.00 – meeting/sharing</w:t>
      </w:r>
    </w:p>
    <w:p w14:paraId="6DFC6595" w14:textId="0F9857F0" w:rsidR="00F83F84" w:rsidRPr="006850B4" w:rsidRDefault="00BD7FB4" w:rsidP="00AE10DF">
      <w:pPr>
        <w:spacing w:line="360" w:lineRule="auto"/>
        <w:rPr>
          <w:rFonts w:cstheme="minorHAnsi"/>
          <w:b/>
        </w:rPr>
      </w:pPr>
      <w:r>
        <w:rPr>
          <w:rFonts w:cstheme="minorHAnsi"/>
          <w:b/>
        </w:rPr>
        <w:t>Monday 2</w:t>
      </w:r>
      <w:r w:rsidR="00AE10DF">
        <w:rPr>
          <w:rFonts w:cstheme="minorHAnsi"/>
          <w:b/>
        </w:rPr>
        <w:t>2</w:t>
      </w:r>
      <w:r w:rsidR="00AE10DF" w:rsidRPr="00AE10DF">
        <w:rPr>
          <w:rFonts w:cstheme="minorHAnsi"/>
          <w:b/>
          <w:vertAlign w:val="superscript"/>
        </w:rPr>
        <w:t>nd</w:t>
      </w:r>
      <w:r w:rsidR="00AE10DF">
        <w:rPr>
          <w:rFonts w:cstheme="minorHAnsi"/>
          <w:b/>
        </w:rPr>
        <w:t xml:space="preserve"> </w:t>
      </w:r>
      <w:r w:rsidR="00F83F84" w:rsidRPr="006850B4">
        <w:rPr>
          <w:rFonts w:cstheme="minorHAnsi"/>
          <w:b/>
        </w:rPr>
        <w:t>May (air</w:t>
      </w:r>
      <w:r w:rsidR="00174F29" w:rsidRPr="006850B4">
        <w:rPr>
          <w:rFonts w:cstheme="minorHAnsi"/>
          <w:b/>
        </w:rPr>
        <w:t xml:space="preserve"> day</w:t>
      </w:r>
      <w:r w:rsidR="00F83F84" w:rsidRPr="006850B4">
        <w:rPr>
          <w:rFonts w:cstheme="minorHAnsi"/>
          <w:b/>
        </w:rPr>
        <w:t>)</w:t>
      </w:r>
    </w:p>
    <w:p w14:paraId="6DFC6596" w14:textId="77777777" w:rsidR="00F83F84" w:rsidRPr="006850B4" w:rsidRDefault="00F83F84" w:rsidP="001E062D">
      <w:pPr>
        <w:pStyle w:val="StyleListParagraphLinespacing15lines"/>
      </w:pPr>
      <w:r w:rsidRPr="006850B4">
        <w:t xml:space="preserve">0730 – </w:t>
      </w:r>
      <w:r w:rsidR="00CB4A1A" w:rsidRPr="006850B4">
        <w:t>Paneurhythmy</w:t>
      </w:r>
    </w:p>
    <w:p w14:paraId="6DFC6597" w14:textId="77777777" w:rsidR="00F83F84" w:rsidRPr="006850B4" w:rsidRDefault="00F83F84" w:rsidP="001E062D">
      <w:pPr>
        <w:pStyle w:val="StyleListParagraphLinespacing15lines"/>
      </w:pPr>
      <w:r w:rsidRPr="006850B4">
        <w:t>08</w:t>
      </w:r>
      <w:r w:rsidR="00174F29" w:rsidRPr="006850B4">
        <w:t>.</w:t>
      </w:r>
      <w:r w:rsidRPr="006850B4">
        <w:t xml:space="preserve">00 </w:t>
      </w:r>
      <w:r w:rsidR="00174F29" w:rsidRPr="006850B4">
        <w:t>–</w:t>
      </w:r>
      <w:r w:rsidRPr="006850B4">
        <w:t xml:space="preserve"> 09</w:t>
      </w:r>
      <w:r w:rsidR="00174F29" w:rsidRPr="006850B4">
        <w:t>.</w:t>
      </w:r>
      <w:r w:rsidRPr="006850B4">
        <w:t>00 – breakfast</w:t>
      </w:r>
    </w:p>
    <w:p w14:paraId="6DFC6598" w14:textId="613C13D3" w:rsidR="00F83F84" w:rsidRPr="006850B4" w:rsidRDefault="00F83F84" w:rsidP="001E062D">
      <w:pPr>
        <w:pStyle w:val="StyleListParagraphLinespacing15lines"/>
      </w:pPr>
      <w:r w:rsidRPr="006850B4">
        <w:t>09</w:t>
      </w:r>
      <w:r w:rsidR="00835CB4">
        <w:t>.00</w:t>
      </w:r>
      <w:r w:rsidRPr="006850B4">
        <w:t xml:space="preserve"> – leave by coach to </w:t>
      </w:r>
      <w:r w:rsidR="00DC4492">
        <w:t>A Coruna (20 minutes)</w:t>
      </w:r>
      <w:r w:rsidR="00835CB4">
        <w:t xml:space="preserve"> – visit the Tower of Hercules</w:t>
      </w:r>
      <w:r w:rsidRPr="006850B4">
        <w:t>.</w:t>
      </w:r>
    </w:p>
    <w:p w14:paraId="6DFC6599" w14:textId="58958A7B" w:rsidR="00F83F84" w:rsidRPr="006850B4" w:rsidRDefault="00F83F84" w:rsidP="00570DA5">
      <w:pPr>
        <w:pStyle w:val="StyleListParagraphLinespacing15lines"/>
      </w:pPr>
      <w:r w:rsidRPr="006850B4">
        <w:t>11.</w:t>
      </w:r>
      <w:r w:rsidR="00020400">
        <w:t>0</w:t>
      </w:r>
      <w:r w:rsidRPr="006850B4">
        <w:t xml:space="preserve">0 – </w:t>
      </w:r>
      <w:r w:rsidR="00020400">
        <w:t xml:space="preserve">coach to </w:t>
      </w:r>
      <w:proofErr w:type="spellStart"/>
      <w:r w:rsidR="00020400">
        <w:t>Muxia</w:t>
      </w:r>
      <w:proofErr w:type="spellEnd"/>
      <w:r w:rsidR="00004F94">
        <w:t xml:space="preserve"> </w:t>
      </w:r>
      <w:r w:rsidR="00110EC7">
        <w:t xml:space="preserve">and </w:t>
      </w:r>
      <w:r w:rsidR="00AC69FB">
        <w:t xml:space="preserve">early </w:t>
      </w:r>
      <w:r w:rsidR="00004F94">
        <w:t xml:space="preserve">lunch near </w:t>
      </w:r>
      <w:proofErr w:type="spellStart"/>
      <w:r w:rsidR="00004F94">
        <w:t>Muxia</w:t>
      </w:r>
      <w:proofErr w:type="spellEnd"/>
      <w:r w:rsidR="00004F94">
        <w:t xml:space="preserve"> (house speciality ‘Paella’)</w:t>
      </w:r>
    </w:p>
    <w:p w14:paraId="6DFC659A" w14:textId="7E5F3CA1" w:rsidR="00F83F84" w:rsidRPr="006850B4" w:rsidRDefault="00F83F84" w:rsidP="001E062D">
      <w:pPr>
        <w:pStyle w:val="StyleListParagraphLinespacing15lines"/>
      </w:pPr>
      <w:r w:rsidRPr="006850B4">
        <w:t>1</w:t>
      </w:r>
      <w:r w:rsidR="00AC69FB">
        <w:t>4</w:t>
      </w:r>
      <w:r w:rsidRPr="006850B4">
        <w:t xml:space="preserve">.00 – </w:t>
      </w:r>
      <w:r w:rsidR="00AC69FB">
        <w:t xml:space="preserve">visit the sanctuary in </w:t>
      </w:r>
      <w:proofErr w:type="spellStart"/>
      <w:r w:rsidR="00AC69FB">
        <w:t>Muxia</w:t>
      </w:r>
      <w:proofErr w:type="spellEnd"/>
      <w:r w:rsidR="00AC69FB">
        <w:t xml:space="preserve"> and the </w:t>
      </w:r>
      <w:r w:rsidR="00562A56">
        <w:t>magic rocks.</w:t>
      </w:r>
    </w:p>
    <w:p w14:paraId="6DFC659B" w14:textId="5A669B46" w:rsidR="00F83F84" w:rsidRPr="006850B4" w:rsidRDefault="00F83F84" w:rsidP="001E062D">
      <w:pPr>
        <w:pStyle w:val="StyleListParagraphLinespacing15lines"/>
      </w:pPr>
      <w:r w:rsidRPr="006850B4">
        <w:t>15.</w:t>
      </w:r>
      <w:r w:rsidR="00562A56">
        <w:t>3</w:t>
      </w:r>
      <w:r w:rsidRPr="006850B4">
        <w:t xml:space="preserve">0 – coach to </w:t>
      </w:r>
      <w:r w:rsidR="007E4ED9">
        <w:t>Cee (on the coast) and go straight to the hotel</w:t>
      </w:r>
      <w:r w:rsidR="00085244">
        <w:t xml:space="preserve"> [45 minutes]</w:t>
      </w:r>
    </w:p>
    <w:p w14:paraId="6DFC659F" w14:textId="08F58682" w:rsidR="00F83F84" w:rsidRPr="00085244" w:rsidRDefault="00F83F84" w:rsidP="001E062D">
      <w:pPr>
        <w:pStyle w:val="StyleListParagraphLinespacing15lines"/>
      </w:pPr>
      <w:r w:rsidRPr="006850B4">
        <w:t>19.30 – dinner in hotel</w:t>
      </w:r>
      <w:r w:rsidR="00085244">
        <w:t xml:space="preserve"> (suggest early night as </w:t>
      </w:r>
      <w:r w:rsidR="003926A6">
        <w:t>dawn start for ceremony in Finisterre the next day)</w:t>
      </w:r>
    </w:p>
    <w:p w14:paraId="6DFC65A0" w14:textId="0A418E36" w:rsidR="00F83F84" w:rsidRPr="006850B4" w:rsidRDefault="003926A6" w:rsidP="00F83F84">
      <w:pPr>
        <w:spacing w:line="360" w:lineRule="auto"/>
        <w:ind w:left="720"/>
        <w:rPr>
          <w:rFonts w:cstheme="minorHAnsi"/>
          <w:b/>
        </w:rPr>
      </w:pPr>
      <w:r>
        <w:rPr>
          <w:rFonts w:cstheme="minorHAnsi"/>
          <w:b/>
        </w:rPr>
        <w:t>Tuesday 2</w:t>
      </w:r>
      <w:r w:rsidR="00B11828">
        <w:rPr>
          <w:rFonts w:cstheme="minorHAnsi"/>
          <w:b/>
        </w:rPr>
        <w:t>3</w:t>
      </w:r>
      <w:r w:rsidR="00B11828" w:rsidRPr="00B11828">
        <w:rPr>
          <w:rFonts w:cstheme="minorHAnsi"/>
          <w:b/>
          <w:vertAlign w:val="superscript"/>
        </w:rPr>
        <w:t>rd</w:t>
      </w:r>
      <w:r w:rsidR="00B11828">
        <w:rPr>
          <w:rFonts w:cstheme="minorHAnsi"/>
          <w:b/>
        </w:rPr>
        <w:t xml:space="preserve"> </w:t>
      </w:r>
      <w:r w:rsidR="00F83F84" w:rsidRPr="006850B4">
        <w:rPr>
          <w:rFonts w:cstheme="minorHAnsi"/>
          <w:b/>
        </w:rPr>
        <w:t>May (fire</w:t>
      </w:r>
      <w:r w:rsidR="00174F29" w:rsidRPr="006850B4">
        <w:rPr>
          <w:rFonts w:cstheme="minorHAnsi"/>
          <w:b/>
        </w:rPr>
        <w:t xml:space="preserve"> day</w:t>
      </w:r>
      <w:r w:rsidR="00F83F84" w:rsidRPr="006850B4">
        <w:rPr>
          <w:rFonts w:cstheme="minorHAnsi"/>
          <w:b/>
        </w:rPr>
        <w:t>)</w:t>
      </w:r>
    </w:p>
    <w:p w14:paraId="6DFC65A1" w14:textId="7784312A" w:rsidR="00F83F84" w:rsidRPr="006850B4" w:rsidRDefault="00F83F84" w:rsidP="001E062D">
      <w:pPr>
        <w:pStyle w:val="StyleListParagraphLinespacing15lines"/>
      </w:pPr>
      <w:r w:rsidRPr="006850B4">
        <w:t>0</w:t>
      </w:r>
      <w:r w:rsidR="008F7EDD">
        <w:t>6.15</w:t>
      </w:r>
      <w:r w:rsidRPr="006850B4">
        <w:t xml:space="preserve"> – </w:t>
      </w:r>
      <w:r w:rsidR="008F7EDD">
        <w:t>leave the hotel promptly so that we can be at the Sun Temple in Cape Finisterre in time for sunrise</w:t>
      </w:r>
    </w:p>
    <w:p w14:paraId="6DFC65A2" w14:textId="56E94435" w:rsidR="00F83F84" w:rsidRPr="006850B4" w:rsidRDefault="00F83F84" w:rsidP="001E062D">
      <w:pPr>
        <w:pStyle w:val="StyleListParagraphLinespacing15lines"/>
      </w:pPr>
      <w:r w:rsidRPr="006850B4">
        <w:t>0</w:t>
      </w:r>
      <w:r w:rsidR="008F7EDD">
        <w:t xml:space="preserve">7.15 – sunrise at the Sun Temple – </w:t>
      </w:r>
      <w:r w:rsidR="001678A1">
        <w:t>Peter and Sarah will lead a ceremony</w:t>
      </w:r>
    </w:p>
    <w:p w14:paraId="08094975" w14:textId="63EBC506" w:rsidR="0018786B" w:rsidRPr="006850B4" w:rsidRDefault="00F83F84" w:rsidP="00793784">
      <w:pPr>
        <w:pStyle w:val="StyleListParagraphLinespacing15lines"/>
      </w:pPr>
      <w:r w:rsidRPr="006850B4">
        <w:t>09</w:t>
      </w:r>
      <w:r w:rsidR="00BE4CA5" w:rsidRPr="006850B4">
        <w:t>.</w:t>
      </w:r>
      <w:r w:rsidRPr="006850B4">
        <w:t xml:space="preserve">00 – </w:t>
      </w:r>
      <w:r w:rsidR="001678A1">
        <w:t>coffee/ orange juice/ croissants (loo stop)</w:t>
      </w:r>
      <w:r w:rsidR="0018786B">
        <w:t xml:space="preserve"> at O </w:t>
      </w:r>
      <w:proofErr w:type="spellStart"/>
      <w:r w:rsidR="0018786B">
        <w:t>Semaforo</w:t>
      </w:r>
      <w:proofErr w:type="spellEnd"/>
      <w:r w:rsidR="0018786B">
        <w:t xml:space="preserve"> de </w:t>
      </w:r>
      <w:proofErr w:type="spellStart"/>
      <w:r w:rsidR="0018786B">
        <w:t>Fisterra</w:t>
      </w:r>
      <w:proofErr w:type="spellEnd"/>
      <w:r w:rsidR="0018786B">
        <w:t xml:space="preserve"> Hotel – terrace high up above the rocks of Cape Finisterre below.</w:t>
      </w:r>
      <w:r w:rsidR="00793784">
        <w:t xml:space="preserve"> </w:t>
      </w:r>
      <w:r w:rsidR="00C41D99">
        <w:t xml:space="preserve"> spend some time on the rocks.</w:t>
      </w:r>
    </w:p>
    <w:p w14:paraId="11612A3B" w14:textId="77777777" w:rsidR="00467884" w:rsidRDefault="00F83F84" w:rsidP="001E062D">
      <w:pPr>
        <w:pStyle w:val="StyleListParagraphLinespacing15lines"/>
      </w:pPr>
      <w:r w:rsidRPr="006850B4">
        <w:t>1</w:t>
      </w:r>
      <w:r w:rsidR="00C41D99">
        <w:t xml:space="preserve">0.30 – coach to </w:t>
      </w:r>
      <w:r w:rsidR="00467884">
        <w:t>our hotel in Santiago de Compostela.</w:t>
      </w:r>
    </w:p>
    <w:p w14:paraId="1C52D2C0" w14:textId="6390A0B5" w:rsidR="00A35EE7" w:rsidRDefault="00467884" w:rsidP="001E062D">
      <w:pPr>
        <w:pStyle w:val="StyleListParagraphLinespacing15lines"/>
      </w:pPr>
      <w:r>
        <w:t xml:space="preserve">12.00 – arrive at the hotel, </w:t>
      </w:r>
      <w:r w:rsidR="00A35EE7">
        <w:t>Hotel Palacio del Carmen. Time to rest</w:t>
      </w:r>
      <w:r w:rsidR="00F13B55">
        <w:t>/ lunch/ explore Santiago de Compostela (lunch at Pilgrim’s own expense)</w:t>
      </w:r>
    </w:p>
    <w:p w14:paraId="7B77684F" w14:textId="00E5E2E0" w:rsidR="00712C1D" w:rsidRDefault="00F83F84" w:rsidP="001E062D">
      <w:pPr>
        <w:pStyle w:val="StyleListParagraphLinespacing15lines"/>
      </w:pPr>
      <w:r w:rsidRPr="006850B4">
        <w:t xml:space="preserve"> </w:t>
      </w:r>
      <w:r w:rsidR="00F13B55">
        <w:t xml:space="preserve">15.30 – meet at the </w:t>
      </w:r>
      <w:proofErr w:type="spellStart"/>
      <w:r w:rsidR="00F13B55">
        <w:t>Pra</w:t>
      </w:r>
      <w:r w:rsidR="002A585C">
        <w:t>za</w:t>
      </w:r>
      <w:proofErr w:type="spellEnd"/>
      <w:r w:rsidR="002A585C">
        <w:t xml:space="preserve"> do </w:t>
      </w:r>
      <w:proofErr w:type="spellStart"/>
      <w:r w:rsidR="002A585C">
        <w:t>Obradoira</w:t>
      </w:r>
      <w:proofErr w:type="spellEnd"/>
      <w:r w:rsidR="002A585C">
        <w:t xml:space="preserve"> on the north side of the Cathedral</w:t>
      </w:r>
      <w:r w:rsidR="00712C1D">
        <w:t xml:space="preserve"> </w:t>
      </w:r>
      <w:r w:rsidRPr="006850B4">
        <w:t>–</w:t>
      </w:r>
      <w:r w:rsidR="00E8597C">
        <w:t xml:space="preserve"> </w:t>
      </w:r>
      <w:r w:rsidR="00712C1D">
        <w:t>this is the main square and is where pilgrims congregate to celebrate the end of their pilgrimage and prepare to enter the cathedral.</w:t>
      </w:r>
    </w:p>
    <w:p w14:paraId="73E117C1" w14:textId="4EF4D90F" w:rsidR="0090388F" w:rsidRDefault="00712C1D" w:rsidP="001E062D">
      <w:pPr>
        <w:pStyle w:val="StyleListParagraphLinespacing15lines"/>
      </w:pPr>
      <w:r>
        <w:t xml:space="preserve">We will have a guide who will </w:t>
      </w:r>
      <w:r w:rsidR="0090388F">
        <w:t xml:space="preserve">take us into the cathedral. </w:t>
      </w:r>
      <w:r w:rsidR="00307C52">
        <w:t>W</w:t>
      </w:r>
      <w:r w:rsidR="0090388F">
        <w:t>e will arrange time in the cathedral for a group attunement.</w:t>
      </w:r>
    </w:p>
    <w:p w14:paraId="6DFC65A7" w14:textId="6CCE5BD7" w:rsidR="00F83F84" w:rsidRPr="00C715A0" w:rsidRDefault="008A2A55" w:rsidP="001E062D">
      <w:pPr>
        <w:pStyle w:val="StyleListParagraphLinespacing15lines"/>
      </w:pPr>
      <w:r>
        <w:t xml:space="preserve">18.30 </w:t>
      </w:r>
      <w:r w:rsidR="00F83F84" w:rsidRPr="00C715A0">
        <w:t xml:space="preserve">– last meeting/ sharing/ remembering and thanking in </w:t>
      </w:r>
      <w:r w:rsidR="00C715A0">
        <w:t>hotel</w:t>
      </w:r>
      <w:r w:rsidR="00F83F84" w:rsidRPr="00C715A0">
        <w:t xml:space="preserve"> </w:t>
      </w:r>
    </w:p>
    <w:p w14:paraId="6DFC65A8" w14:textId="33911386" w:rsidR="00F83F84" w:rsidRPr="006850B4" w:rsidRDefault="00C715A0" w:rsidP="001E062D">
      <w:pPr>
        <w:pStyle w:val="StyleListParagraphLinespacing15lines"/>
      </w:pPr>
      <w:r>
        <w:t>20.0</w:t>
      </w:r>
      <w:r w:rsidR="00F83F84" w:rsidRPr="006850B4">
        <w:t xml:space="preserve">0 - Celebratory dinner in </w:t>
      </w:r>
      <w:r>
        <w:t>hotel</w:t>
      </w:r>
      <w:r w:rsidR="00F83F84" w:rsidRPr="006850B4">
        <w:t xml:space="preserve"> (Love Feast)</w:t>
      </w:r>
    </w:p>
    <w:p w14:paraId="6DFC65A9" w14:textId="6AFDBF2F" w:rsidR="00F83F84" w:rsidRPr="006850B4" w:rsidRDefault="00C715A0" w:rsidP="00F83F84">
      <w:pPr>
        <w:spacing w:line="360" w:lineRule="auto"/>
        <w:ind w:left="720"/>
        <w:rPr>
          <w:rFonts w:cstheme="minorHAnsi"/>
          <w:b/>
        </w:rPr>
      </w:pPr>
      <w:r>
        <w:rPr>
          <w:rFonts w:cstheme="minorHAnsi"/>
          <w:b/>
        </w:rPr>
        <w:t>Wednesday 2</w:t>
      </w:r>
      <w:r w:rsidR="00B11828">
        <w:rPr>
          <w:rFonts w:cstheme="minorHAnsi"/>
          <w:b/>
        </w:rPr>
        <w:t>4</w:t>
      </w:r>
      <w:r w:rsidR="00F83F84" w:rsidRPr="006850B4">
        <w:rPr>
          <w:rFonts w:cstheme="minorHAnsi"/>
          <w:b/>
          <w:vertAlign w:val="superscript"/>
        </w:rPr>
        <w:t>th</w:t>
      </w:r>
      <w:r w:rsidR="00F83F84" w:rsidRPr="006850B4">
        <w:rPr>
          <w:rFonts w:cstheme="minorHAnsi"/>
          <w:b/>
        </w:rPr>
        <w:t xml:space="preserve"> May</w:t>
      </w:r>
    </w:p>
    <w:p w14:paraId="6DFC65AA" w14:textId="532D61B3" w:rsidR="00F83F84" w:rsidRDefault="00F83F84" w:rsidP="001E062D">
      <w:pPr>
        <w:pStyle w:val="StyleListParagraphLinespacing15lines"/>
      </w:pPr>
      <w:r w:rsidRPr="006850B4">
        <w:t xml:space="preserve">07.30 – </w:t>
      </w:r>
      <w:r w:rsidR="00CB4A1A" w:rsidRPr="006850B4">
        <w:t>Paneurhythmy</w:t>
      </w:r>
    </w:p>
    <w:p w14:paraId="0F09F389" w14:textId="085B1758" w:rsidR="00C715A0" w:rsidRDefault="00C715A0" w:rsidP="001E062D">
      <w:pPr>
        <w:pStyle w:val="StyleListParagraphLinespacing15lines"/>
      </w:pPr>
      <w:r>
        <w:t>08.30 – breakfast in the hotel</w:t>
      </w:r>
    </w:p>
    <w:p w14:paraId="299B4424" w14:textId="350031B0" w:rsidR="00C715A0" w:rsidRDefault="00B24E35" w:rsidP="001E062D">
      <w:pPr>
        <w:pStyle w:val="StyleListParagraphLinespacing15lines"/>
      </w:pPr>
      <w:r>
        <w:t>Pilgrimage ends</w:t>
      </w:r>
    </w:p>
    <w:p w14:paraId="6DFC65AF" w14:textId="5AEE9C2C" w:rsidR="007007BE" w:rsidRPr="00110EC7" w:rsidRDefault="00B24E35" w:rsidP="00110EC7">
      <w:pPr>
        <w:pStyle w:val="StyleListParagraphLinespacing15lines"/>
      </w:pPr>
      <w:r>
        <w:t xml:space="preserve">Santiago de Compostela airport is </w:t>
      </w:r>
      <w:r w:rsidR="00630B62">
        <w:t xml:space="preserve">25 mins in a taxi from the hotel – some may wish to </w:t>
      </w:r>
      <w:r w:rsidR="00837CE4">
        <w:t>go the Pilgrims Mass in the Cathedral which is at midday every day.</w:t>
      </w:r>
    </w:p>
    <w:p w14:paraId="6DFC65B0" w14:textId="77777777" w:rsidR="009916B5" w:rsidRPr="006850B4" w:rsidRDefault="009916B5" w:rsidP="00D2668C">
      <w:pPr>
        <w:rPr>
          <w:rFonts w:cstheme="minorHAnsi"/>
        </w:rPr>
      </w:pPr>
    </w:p>
    <w:sectPr w:rsidR="009916B5" w:rsidRPr="006850B4" w:rsidSect="00815A5E">
      <w:headerReference w:type="default" r:id="rId39"/>
      <w:footerReference w:type="default" r:id="rId40"/>
      <w:headerReference w:type="first" r:id="rId41"/>
      <w:footerReference w:type="first" r:id="rId42"/>
      <w:pgSz w:w="11894" w:h="16834" w:code="9"/>
      <w:pgMar w:top="1440" w:right="1440" w:bottom="1440" w:left="1440" w:header="720" w:footer="72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F8612" w14:textId="77777777" w:rsidR="00BD3D21" w:rsidRDefault="00BD3D21" w:rsidP="00C720E6">
      <w:r>
        <w:separator/>
      </w:r>
    </w:p>
  </w:endnote>
  <w:endnote w:type="continuationSeparator" w:id="0">
    <w:p w14:paraId="0F0BFDFC" w14:textId="77777777" w:rsidR="00BD3D21" w:rsidRDefault="00BD3D21" w:rsidP="00C72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C65BB" w14:textId="3D8BCE28" w:rsidR="007007BE" w:rsidRDefault="007007BE" w:rsidP="006809B6">
    <w:pPr>
      <w:pStyle w:val="Footer"/>
    </w:pPr>
    <w:r>
      <w:tab/>
    </w:r>
    <w:r>
      <w:fldChar w:fldCharType="begin"/>
    </w:r>
    <w:r>
      <w:instrText xml:space="preserve"> DATE \@ "dd/MM/yyyy HH:mm:ss" </w:instrText>
    </w:r>
    <w:r>
      <w:fldChar w:fldCharType="separate"/>
    </w:r>
    <w:r w:rsidR="00225B94">
      <w:rPr>
        <w:noProof/>
      </w:rPr>
      <w:t>18/11/2022 17:41:24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C65BD" w14:textId="47AF9DA1" w:rsidR="007007BE" w:rsidRPr="006809B6" w:rsidRDefault="007007BE" w:rsidP="006809B6">
    <w:pPr>
      <w:pStyle w:val="Footer"/>
    </w:pPr>
    <w:r w:rsidRPr="006809B6">
      <w:tab/>
    </w:r>
    <w:r w:rsidRPr="006809B6">
      <w:fldChar w:fldCharType="begin"/>
    </w:r>
    <w:r w:rsidRPr="006809B6">
      <w:instrText xml:space="preserve"> DATE \@ "dd/MM/yyyy HH:mm:ss" </w:instrText>
    </w:r>
    <w:r w:rsidRPr="006809B6">
      <w:fldChar w:fldCharType="separate"/>
    </w:r>
    <w:r w:rsidR="00225B94">
      <w:rPr>
        <w:noProof/>
      </w:rPr>
      <w:t>18/11/2022 17:41:24</w:t>
    </w:r>
    <w:r w:rsidRPr="006809B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1FE6D" w14:textId="77777777" w:rsidR="00BD3D21" w:rsidRDefault="00BD3D21" w:rsidP="00C720E6">
      <w:r>
        <w:separator/>
      </w:r>
    </w:p>
  </w:footnote>
  <w:footnote w:type="continuationSeparator" w:id="0">
    <w:p w14:paraId="691C08CA" w14:textId="77777777" w:rsidR="00BD3D21" w:rsidRDefault="00BD3D21" w:rsidP="00C720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C65BA" w14:textId="25DF2B02" w:rsidR="007007BE" w:rsidRDefault="007007BE" w:rsidP="00C720E6">
    <w:pPr>
      <w:pStyle w:val="Header"/>
    </w:pPr>
    <w:r>
      <w:t>Pilgrimage</w:t>
    </w:r>
    <w:r w:rsidR="000C130B">
      <w:t xml:space="preserve"> to santiago de compostela</w:t>
    </w:r>
    <w:r>
      <w:t xml:space="preserve"> 20</w:t>
    </w:r>
    <w:r w:rsidR="005D4A6C">
      <w:t>2</w:t>
    </w:r>
    <w:r w:rsidR="00571C0F">
      <w:t>3</w:t>
    </w:r>
    <w:r>
      <w:tab/>
    </w:r>
    <w:r>
      <w:fldChar w:fldCharType="begin"/>
    </w:r>
    <w:r>
      <w:instrText xml:space="preserve"> PAGE   \* MERGEFORMAT </w:instrText>
    </w:r>
    <w:r>
      <w:fldChar w:fldCharType="separate"/>
    </w:r>
    <w:r w:rsidR="00C126D7">
      <w:rPr>
        <w:noProof/>
      </w:rPr>
      <w:t>6</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C65BC" w14:textId="1BB4C4F6" w:rsidR="007007BE" w:rsidRDefault="007007BE" w:rsidP="00634A41">
    <w:pPr>
      <w:pStyle w:val="Header"/>
      <w:pBdr>
        <w:bottom w:val="none" w:sz="0" w:space="0" w:color="auto"/>
      </w:pBdr>
    </w:pPr>
    <w:r>
      <w:ptab w:relativeTo="margin" w:alignment="center" w:leader="none"/>
    </w:r>
    <w:r>
      <w:rPr>
        <w:noProof/>
      </w:rPr>
      <w:drawing>
        <wp:inline distT="0" distB="0" distL="0" distR="0" wp14:anchorId="6DFC65BE" wp14:editId="6DFC65BF">
          <wp:extent cx="726440" cy="726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ence logo_2in_6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6440" cy="726440"/>
                  </a:xfrm>
                  <a:prstGeom prst="rect">
                    <a:avLst/>
                  </a:prstGeom>
                </pic:spPr>
              </pic:pic>
            </a:graphicData>
          </a:graphic>
        </wp:inline>
      </w:drawing>
    </w:r>
    <w:r w:rsidR="00E8597C">
      <w:rPr>
        <w:noProof/>
      </w:rPr>
      <w:t xml:space="preserve">     </w:t>
    </w:r>
    <w:r w:rsidR="00042AB4">
      <w:rPr>
        <w:noProof/>
      </w:rPr>
      <w:drawing>
        <wp:inline distT="0" distB="0" distL="0" distR="0" wp14:anchorId="6DFC65C0" wp14:editId="6DFC65C1">
          <wp:extent cx="996950" cy="996950"/>
          <wp:effectExtent l="0" t="0" r="0" b="0"/>
          <wp:docPr id="2" name="Picture 2" descr="C:\Users\JTod\AppData\Local\Microsoft\Windows\INetCache\Content.Word\CasaFuzetta_LOGOTYPE_Stacked[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Tod\AppData\Local\Microsoft\Windows\INetCache\Content.Word\CasaFuzetta_LOGOTYPE_Stacked[204].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inline>
      </w:drawing>
    </w:r>
    <w:r w:rsidR="00E8597C">
      <w:rPr>
        <w:noProof/>
      </w:rPr>
      <w:t xml:space="preserve">       </w:t>
    </w:r>
    <w:r w:rsidR="00042AB4">
      <w:rPr>
        <w:noProof/>
      </w:rPr>
      <w:drawing>
        <wp:inline distT="0" distB="0" distL="0" distR="0" wp14:anchorId="6DFC65C2" wp14:editId="6DFC65C3">
          <wp:extent cx="749300" cy="816545"/>
          <wp:effectExtent l="0" t="0" r="0" b="3175"/>
          <wp:docPr id="4" name="Picture 4" descr="C:\Users\JTod\AppData\Local\Microsoft\Windows\INetCache\Content.Word\CasaFuzetta_SYMBOL[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Tod\AppData\Local\Microsoft\Windows\INetCache\Content.Word\CasaFuzetta_SYMBOL[206].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1239" cy="862248"/>
                  </a:xfrm>
                  <a:prstGeom prst="rect">
                    <a:avLst/>
                  </a:prstGeom>
                  <a:noFill/>
                  <a:ln>
                    <a:noFill/>
                  </a:ln>
                </pic:spPr>
              </pic:pic>
            </a:graphicData>
          </a:graphic>
        </wp:inline>
      </w:drawing>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72E24"/>
    <w:multiLevelType w:val="hybridMultilevel"/>
    <w:tmpl w:val="B30C6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DB3AB7"/>
    <w:multiLevelType w:val="hybridMultilevel"/>
    <w:tmpl w:val="75DE6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88368C"/>
    <w:multiLevelType w:val="hybridMultilevel"/>
    <w:tmpl w:val="A4062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F54735"/>
    <w:multiLevelType w:val="hybridMultilevel"/>
    <w:tmpl w:val="022C96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15C7940"/>
    <w:multiLevelType w:val="hybridMultilevel"/>
    <w:tmpl w:val="C8ECA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795E91"/>
    <w:multiLevelType w:val="hybridMultilevel"/>
    <w:tmpl w:val="5A0E24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A716B7C"/>
    <w:multiLevelType w:val="hybridMultilevel"/>
    <w:tmpl w:val="F070B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5F3F4A"/>
    <w:multiLevelType w:val="hybridMultilevel"/>
    <w:tmpl w:val="5958D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BD54E9"/>
    <w:multiLevelType w:val="hybridMultilevel"/>
    <w:tmpl w:val="92E03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6A75CD9"/>
    <w:multiLevelType w:val="hybridMultilevel"/>
    <w:tmpl w:val="70CCC3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6D663B1"/>
    <w:multiLevelType w:val="hybridMultilevel"/>
    <w:tmpl w:val="22F453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A3E091B"/>
    <w:multiLevelType w:val="hybridMultilevel"/>
    <w:tmpl w:val="1A3241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CCF04CB"/>
    <w:multiLevelType w:val="hybridMultilevel"/>
    <w:tmpl w:val="35C4F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240372"/>
    <w:multiLevelType w:val="hybridMultilevel"/>
    <w:tmpl w:val="9C4C7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6C4C37"/>
    <w:multiLevelType w:val="hybridMultilevel"/>
    <w:tmpl w:val="230CE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8AF0536"/>
    <w:multiLevelType w:val="hybridMultilevel"/>
    <w:tmpl w:val="4EA8D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4B5E9E"/>
    <w:multiLevelType w:val="hybridMultilevel"/>
    <w:tmpl w:val="280A7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85001B"/>
    <w:multiLevelType w:val="hybridMultilevel"/>
    <w:tmpl w:val="7856D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2C49DE"/>
    <w:multiLevelType w:val="hybridMultilevel"/>
    <w:tmpl w:val="15D4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6A5E1E"/>
    <w:multiLevelType w:val="hybridMultilevel"/>
    <w:tmpl w:val="DAA0B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4B31C6"/>
    <w:multiLevelType w:val="hybridMultilevel"/>
    <w:tmpl w:val="BB204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87420B"/>
    <w:multiLevelType w:val="hybridMultilevel"/>
    <w:tmpl w:val="DB96B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C21AA4"/>
    <w:multiLevelType w:val="hybridMultilevel"/>
    <w:tmpl w:val="6F523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DA3A4F"/>
    <w:multiLevelType w:val="hybridMultilevel"/>
    <w:tmpl w:val="3F0C2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AC2632"/>
    <w:multiLevelType w:val="hybridMultilevel"/>
    <w:tmpl w:val="EF8A2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2707A9"/>
    <w:multiLevelType w:val="hybridMultilevel"/>
    <w:tmpl w:val="10F60B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479689653">
    <w:abstractNumId w:val="18"/>
  </w:num>
  <w:num w:numId="2" w16cid:durableId="876284360">
    <w:abstractNumId w:val="3"/>
  </w:num>
  <w:num w:numId="3" w16cid:durableId="478573891">
    <w:abstractNumId w:val="8"/>
  </w:num>
  <w:num w:numId="4" w16cid:durableId="1889760320">
    <w:abstractNumId w:val="1"/>
  </w:num>
  <w:num w:numId="5" w16cid:durableId="902643451">
    <w:abstractNumId w:val="22"/>
  </w:num>
  <w:num w:numId="6" w16cid:durableId="776414432">
    <w:abstractNumId w:val="13"/>
  </w:num>
  <w:num w:numId="7" w16cid:durableId="1251237570">
    <w:abstractNumId w:val="15"/>
  </w:num>
  <w:num w:numId="8" w16cid:durableId="1887252026">
    <w:abstractNumId w:val="4"/>
  </w:num>
  <w:num w:numId="9" w16cid:durableId="293754536">
    <w:abstractNumId w:val="14"/>
  </w:num>
  <w:num w:numId="10" w16cid:durableId="534805902">
    <w:abstractNumId w:val="11"/>
  </w:num>
  <w:num w:numId="11" w16cid:durableId="1822578559">
    <w:abstractNumId w:val="25"/>
  </w:num>
  <w:num w:numId="12" w16cid:durableId="1424716322">
    <w:abstractNumId w:val="5"/>
  </w:num>
  <w:num w:numId="13" w16cid:durableId="855265703">
    <w:abstractNumId w:val="9"/>
  </w:num>
  <w:num w:numId="14" w16cid:durableId="139617874">
    <w:abstractNumId w:val="10"/>
  </w:num>
  <w:num w:numId="15" w16cid:durableId="835455915">
    <w:abstractNumId w:val="20"/>
  </w:num>
  <w:num w:numId="16" w16cid:durableId="2113043280">
    <w:abstractNumId w:val="12"/>
  </w:num>
  <w:num w:numId="17" w16cid:durableId="1471826561">
    <w:abstractNumId w:val="7"/>
  </w:num>
  <w:num w:numId="18" w16cid:durableId="660356847">
    <w:abstractNumId w:val="23"/>
  </w:num>
  <w:num w:numId="19" w16cid:durableId="1280913998">
    <w:abstractNumId w:val="17"/>
  </w:num>
  <w:num w:numId="20" w16cid:durableId="373193348">
    <w:abstractNumId w:val="21"/>
  </w:num>
  <w:num w:numId="21" w16cid:durableId="608204049">
    <w:abstractNumId w:val="0"/>
  </w:num>
  <w:num w:numId="22" w16cid:durableId="1224757696">
    <w:abstractNumId w:val="2"/>
  </w:num>
  <w:num w:numId="23" w16cid:durableId="660280056">
    <w:abstractNumId w:val="24"/>
  </w:num>
  <w:num w:numId="24" w16cid:durableId="1435856819">
    <w:abstractNumId w:val="19"/>
  </w:num>
  <w:num w:numId="25" w16cid:durableId="494538469">
    <w:abstractNumId w:val="16"/>
  </w:num>
  <w:num w:numId="26" w16cid:durableId="1905411978">
    <w:abstractNumId w:val="6"/>
  </w:num>
  <w:num w:numId="27" w16cid:durableId="1521239974">
    <w:abstractNumId w:val="22"/>
  </w:num>
  <w:num w:numId="28" w16cid:durableId="2117090286">
    <w:abstractNumId w:val="13"/>
  </w:num>
  <w:num w:numId="29" w16cid:durableId="1156186657">
    <w:abstractNumId w:val="15"/>
  </w:num>
  <w:num w:numId="30" w16cid:durableId="1870214615">
    <w:abstractNumId w:val="4"/>
  </w:num>
  <w:num w:numId="31" w16cid:durableId="1845238963">
    <w:abstractNumId w:val="14"/>
  </w:num>
  <w:num w:numId="32" w16cid:durableId="1318412898">
    <w:abstractNumId w:val="11"/>
  </w:num>
  <w:num w:numId="33" w16cid:durableId="306206663">
    <w:abstractNumId w:val="25"/>
  </w:num>
  <w:num w:numId="34" w16cid:durableId="20451309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DA7"/>
    <w:rsid w:val="00004F94"/>
    <w:rsid w:val="00005A02"/>
    <w:rsid w:val="000124C9"/>
    <w:rsid w:val="000130D2"/>
    <w:rsid w:val="0001525F"/>
    <w:rsid w:val="00020400"/>
    <w:rsid w:val="00023272"/>
    <w:rsid w:val="000300C7"/>
    <w:rsid w:val="00031BD9"/>
    <w:rsid w:val="000401E1"/>
    <w:rsid w:val="00042AB4"/>
    <w:rsid w:val="00044F3D"/>
    <w:rsid w:val="0004655E"/>
    <w:rsid w:val="0005233C"/>
    <w:rsid w:val="00054CB9"/>
    <w:rsid w:val="00057D23"/>
    <w:rsid w:val="00062105"/>
    <w:rsid w:val="000664B4"/>
    <w:rsid w:val="00067956"/>
    <w:rsid w:val="00073A5D"/>
    <w:rsid w:val="000767E5"/>
    <w:rsid w:val="00076B5E"/>
    <w:rsid w:val="000774A4"/>
    <w:rsid w:val="00077D65"/>
    <w:rsid w:val="000803DD"/>
    <w:rsid w:val="00081B06"/>
    <w:rsid w:val="00083A92"/>
    <w:rsid w:val="00085244"/>
    <w:rsid w:val="00087D04"/>
    <w:rsid w:val="00087F27"/>
    <w:rsid w:val="000923D8"/>
    <w:rsid w:val="000A4B85"/>
    <w:rsid w:val="000A51E0"/>
    <w:rsid w:val="000A6352"/>
    <w:rsid w:val="000A71B9"/>
    <w:rsid w:val="000B2FA7"/>
    <w:rsid w:val="000B718F"/>
    <w:rsid w:val="000C130B"/>
    <w:rsid w:val="000C6FC1"/>
    <w:rsid w:val="000C7445"/>
    <w:rsid w:val="000D1209"/>
    <w:rsid w:val="000D6043"/>
    <w:rsid w:val="000E039A"/>
    <w:rsid w:val="000E126E"/>
    <w:rsid w:val="000E5EB2"/>
    <w:rsid w:val="000E77F7"/>
    <w:rsid w:val="00100835"/>
    <w:rsid w:val="00100EBE"/>
    <w:rsid w:val="00101FB1"/>
    <w:rsid w:val="00102A3D"/>
    <w:rsid w:val="001041FC"/>
    <w:rsid w:val="00106D10"/>
    <w:rsid w:val="001072D2"/>
    <w:rsid w:val="00110EC7"/>
    <w:rsid w:val="001116D4"/>
    <w:rsid w:val="0011403C"/>
    <w:rsid w:val="001164C5"/>
    <w:rsid w:val="001216C9"/>
    <w:rsid w:val="00122AEC"/>
    <w:rsid w:val="00122D4B"/>
    <w:rsid w:val="00122F9B"/>
    <w:rsid w:val="00124919"/>
    <w:rsid w:val="00125A9B"/>
    <w:rsid w:val="00127E30"/>
    <w:rsid w:val="00130470"/>
    <w:rsid w:val="00130764"/>
    <w:rsid w:val="00134901"/>
    <w:rsid w:val="00134EB6"/>
    <w:rsid w:val="00140406"/>
    <w:rsid w:val="00142A25"/>
    <w:rsid w:val="00146120"/>
    <w:rsid w:val="00146798"/>
    <w:rsid w:val="00155060"/>
    <w:rsid w:val="00161AE2"/>
    <w:rsid w:val="001678A1"/>
    <w:rsid w:val="001739E0"/>
    <w:rsid w:val="00174F29"/>
    <w:rsid w:val="00176D58"/>
    <w:rsid w:val="00182810"/>
    <w:rsid w:val="00182F2E"/>
    <w:rsid w:val="00184BF8"/>
    <w:rsid w:val="0018786B"/>
    <w:rsid w:val="00191085"/>
    <w:rsid w:val="001923F4"/>
    <w:rsid w:val="0019494D"/>
    <w:rsid w:val="001A02C7"/>
    <w:rsid w:val="001A545E"/>
    <w:rsid w:val="001B561D"/>
    <w:rsid w:val="001B771F"/>
    <w:rsid w:val="001B7AC3"/>
    <w:rsid w:val="001B7B5C"/>
    <w:rsid w:val="001C0260"/>
    <w:rsid w:val="001C12DD"/>
    <w:rsid w:val="001C2140"/>
    <w:rsid w:val="001C2485"/>
    <w:rsid w:val="001C3204"/>
    <w:rsid w:val="001C3DAA"/>
    <w:rsid w:val="001C6F51"/>
    <w:rsid w:val="001C7F21"/>
    <w:rsid w:val="001D3A76"/>
    <w:rsid w:val="001D4B1B"/>
    <w:rsid w:val="001D679B"/>
    <w:rsid w:val="001E062D"/>
    <w:rsid w:val="001E51EE"/>
    <w:rsid w:val="001F0472"/>
    <w:rsid w:val="001F313E"/>
    <w:rsid w:val="001F57A2"/>
    <w:rsid w:val="001F7BE5"/>
    <w:rsid w:val="001F7D01"/>
    <w:rsid w:val="00204071"/>
    <w:rsid w:val="00212DFD"/>
    <w:rsid w:val="002130DD"/>
    <w:rsid w:val="002164FD"/>
    <w:rsid w:val="0022096E"/>
    <w:rsid w:val="00220C45"/>
    <w:rsid w:val="002236AD"/>
    <w:rsid w:val="00225B94"/>
    <w:rsid w:val="00225DDD"/>
    <w:rsid w:val="00244A9D"/>
    <w:rsid w:val="0024547F"/>
    <w:rsid w:val="00245963"/>
    <w:rsid w:val="00247A33"/>
    <w:rsid w:val="00252A61"/>
    <w:rsid w:val="002634F4"/>
    <w:rsid w:val="00267F5A"/>
    <w:rsid w:val="0027418C"/>
    <w:rsid w:val="00274353"/>
    <w:rsid w:val="00277001"/>
    <w:rsid w:val="002775E5"/>
    <w:rsid w:val="00283EBD"/>
    <w:rsid w:val="00285D3C"/>
    <w:rsid w:val="00285F9C"/>
    <w:rsid w:val="00286049"/>
    <w:rsid w:val="002950F6"/>
    <w:rsid w:val="00297721"/>
    <w:rsid w:val="002A170C"/>
    <w:rsid w:val="002A2668"/>
    <w:rsid w:val="002A585C"/>
    <w:rsid w:val="002A5920"/>
    <w:rsid w:val="002B0C99"/>
    <w:rsid w:val="002B291E"/>
    <w:rsid w:val="002B4346"/>
    <w:rsid w:val="002C2618"/>
    <w:rsid w:val="002C433F"/>
    <w:rsid w:val="002C4FFC"/>
    <w:rsid w:val="002E1633"/>
    <w:rsid w:val="002E28B8"/>
    <w:rsid w:val="002E5E5A"/>
    <w:rsid w:val="002F0A48"/>
    <w:rsid w:val="002F63C6"/>
    <w:rsid w:val="002F6F68"/>
    <w:rsid w:val="003014A4"/>
    <w:rsid w:val="00307C52"/>
    <w:rsid w:val="003108CB"/>
    <w:rsid w:val="00310BC1"/>
    <w:rsid w:val="003202A0"/>
    <w:rsid w:val="0032356B"/>
    <w:rsid w:val="00323E6C"/>
    <w:rsid w:val="00325521"/>
    <w:rsid w:val="003378A2"/>
    <w:rsid w:val="00343595"/>
    <w:rsid w:val="00343E32"/>
    <w:rsid w:val="003441E2"/>
    <w:rsid w:val="00350CF2"/>
    <w:rsid w:val="00351578"/>
    <w:rsid w:val="00361C1C"/>
    <w:rsid w:val="003656AC"/>
    <w:rsid w:val="003732A7"/>
    <w:rsid w:val="0037718B"/>
    <w:rsid w:val="00380280"/>
    <w:rsid w:val="0038202A"/>
    <w:rsid w:val="00390DB8"/>
    <w:rsid w:val="003926A6"/>
    <w:rsid w:val="00392872"/>
    <w:rsid w:val="003951AD"/>
    <w:rsid w:val="003A1781"/>
    <w:rsid w:val="003A1D3E"/>
    <w:rsid w:val="003A7C8E"/>
    <w:rsid w:val="003C022D"/>
    <w:rsid w:val="003C13B9"/>
    <w:rsid w:val="003C1A0B"/>
    <w:rsid w:val="003C5FE1"/>
    <w:rsid w:val="003C6EFD"/>
    <w:rsid w:val="003D41AE"/>
    <w:rsid w:val="003E22FB"/>
    <w:rsid w:val="003E6151"/>
    <w:rsid w:val="003F21E5"/>
    <w:rsid w:val="003F458A"/>
    <w:rsid w:val="00400536"/>
    <w:rsid w:val="00407ACB"/>
    <w:rsid w:val="004103AC"/>
    <w:rsid w:val="00416DA6"/>
    <w:rsid w:val="00417901"/>
    <w:rsid w:val="00421976"/>
    <w:rsid w:val="004219E1"/>
    <w:rsid w:val="00423394"/>
    <w:rsid w:val="00423C7A"/>
    <w:rsid w:val="00426294"/>
    <w:rsid w:val="00427696"/>
    <w:rsid w:val="00432142"/>
    <w:rsid w:val="004324FB"/>
    <w:rsid w:val="00432E6A"/>
    <w:rsid w:val="004351D2"/>
    <w:rsid w:val="00435223"/>
    <w:rsid w:val="00436CE2"/>
    <w:rsid w:val="004372AF"/>
    <w:rsid w:val="00442258"/>
    <w:rsid w:val="0044504C"/>
    <w:rsid w:val="004513B9"/>
    <w:rsid w:val="00452B53"/>
    <w:rsid w:val="00453BD6"/>
    <w:rsid w:val="00454348"/>
    <w:rsid w:val="00454877"/>
    <w:rsid w:val="00454C92"/>
    <w:rsid w:val="004570F7"/>
    <w:rsid w:val="00457752"/>
    <w:rsid w:val="004617C4"/>
    <w:rsid w:val="00462577"/>
    <w:rsid w:val="004631A1"/>
    <w:rsid w:val="00466790"/>
    <w:rsid w:val="004677A1"/>
    <w:rsid w:val="00467884"/>
    <w:rsid w:val="0047074F"/>
    <w:rsid w:val="00474DFA"/>
    <w:rsid w:val="004778F5"/>
    <w:rsid w:val="00484B28"/>
    <w:rsid w:val="0048570A"/>
    <w:rsid w:val="00487CA3"/>
    <w:rsid w:val="00487F7B"/>
    <w:rsid w:val="00491254"/>
    <w:rsid w:val="00493917"/>
    <w:rsid w:val="0049434F"/>
    <w:rsid w:val="00496DE1"/>
    <w:rsid w:val="00496E6F"/>
    <w:rsid w:val="004A062B"/>
    <w:rsid w:val="004A06C7"/>
    <w:rsid w:val="004A0785"/>
    <w:rsid w:val="004A2D13"/>
    <w:rsid w:val="004A6C86"/>
    <w:rsid w:val="004A6DA7"/>
    <w:rsid w:val="004B003E"/>
    <w:rsid w:val="004B36CD"/>
    <w:rsid w:val="004B4ABE"/>
    <w:rsid w:val="004B7E92"/>
    <w:rsid w:val="004C233E"/>
    <w:rsid w:val="004C2F3D"/>
    <w:rsid w:val="004D1E6A"/>
    <w:rsid w:val="004D3328"/>
    <w:rsid w:val="004E2CB4"/>
    <w:rsid w:val="004E3198"/>
    <w:rsid w:val="004E3BAD"/>
    <w:rsid w:val="004E3ECB"/>
    <w:rsid w:val="004E4BD9"/>
    <w:rsid w:val="004F0BB0"/>
    <w:rsid w:val="004F702F"/>
    <w:rsid w:val="004F7E0F"/>
    <w:rsid w:val="005001CD"/>
    <w:rsid w:val="005009C9"/>
    <w:rsid w:val="0050204F"/>
    <w:rsid w:val="00511578"/>
    <w:rsid w:val="00511F2E"/>
    <w:rsid w:val="00512F27"/>
    <w:rsid w:val="00515B6C"/>
    <w:rsid w:val="00530845"/>
    <w:rsid w:val="00531CFB"/>
    <w:rsid w:val="005343ED"/>
    <w:rsid w:val="00534AE3"/>
    <w:rsid w:val="0054141A"/>
    <w:rsid w:val="005421FF"/>
    <w:rsid w:val="005428BF"/>
    <w:rsid w:val="00547E83"/>
    <w:rsid w:val="00551866"/>
    <w:rsid w:val="00560595"/>
    <w:rsid w:val="00561F2B"/>
    <w:rsid w:val="00562A56"/>
    <w:rsid w:val="0056495A"/>
    <w:rsid w:val="0056642D"/>
    <w:rsid w:val="00570DA5"/>
    <w:rsid w:val="00571C0F"/>
    <w:rsid w:val="00581404"/>
    <w:rsid w:val="00581B5F"/>
    <w:rsid w:val="00586BF9"/>
    <w:rsid w:val="00587CDE"/>
    <w:rsid w:val="005927BF"/>
    <w:rsid w:val="005952B7"/>
    <w:rsid w:val="005A5375"/>
    <w:rsid w:val="005A53A6"/>
    <w:rsid w:val="005A6C2B"/>
    <w:rsid w:val="005B1F8D"/>
    <w:rsid w:val="005B37AC"/>
    <w:rsid w:val="005B633C"/>
    <w:rsid w:val="005B66EE"/>
    <w:rsid w:val="005C04A5"/>
    <w:rsid w:val="005C630A"/>
    <w:rsid w:val="005D0D3D"/>
    <w:rsid w:val="005D38B2"/>
    <w:rsid w:val="005D3D76"/>
    <w:rsid w:val="005D494D"/>
    <w:rsid w:val="005D4A6C"/>
    <w:rsid w:val="005E7862"/>
    <w:rsid w:val="005F55FC"/>
    <w:rsid w:val="005F65E3"/>
    <w:rsid w:val="005F75A2"/>
    <w:rsid w:val="00604144"/>
    <w:rsid w:val="00604544"/>
    <w:rsid w:val="00610387"/>
    <w:rsid w:val="00610897"/>
    <w:rsid w:val="0061190E"/>
    <w:rsid w:val="00611C4D"/>
    <w:rsid w:val="00612F73"/>
    <w:rsid w:val="006179B2"/>
    <w:rsid w:val="00624B77"/>
    <w:rsid w:val="00624C95"/>
    <w:rsid w:val="00626B39"/>
    <w:rsid w:val="0062774D"/>
    <w:rsid w:val="00630B62"/>
    <w:rsid w:val="00630C4F"/>
    <w:rsid w:val="006317D3"/>
    <w:rsid w:val="006346B1"/>
    <w:rsid w:val="00634A41"/>
    <w:rsid w:val="006366B2"/>
    <w:rsid w:val="00641786"/>
    <w:rsid w:val="00643EA3"/>
    <w:rsid w:val="0065371C"/>
    <w:rsid w:val="0066153E"/>
    <w:rsid w:val="00666041"/>
    <w:rsid w:val="0066736F"/>
    <w:rsid w:val="00672BA6"/>
    <w:rsid w:val="00680052"/>
    <w:rsid w:val="006809B6"/>
    <w:rsid w:val="00680F98"/>
    <w:rsid w:val="00684FC3"/>
    <w:rsid w:val="006850B4"/>
    <w:rsid w:val="0069381D"/>
    <w:rsid w:val="006945B8"/>
    <w:rsid w:val="00695D4B"/>
    <w:rsid w:val="006964A0"/>
    <w:rsid w:val="006A5252"/>
    <w:rsid w:val="006B249D"/>
    <w:rsid w:val="006B2E72"/>
    <w:rsid w:val="006B3D96"/>
    <w:rsid w:val="006C2731"/>
    <w:rsid w:val="006D0613"/>
    <w:rsid w:val="006D0D22"/>
    <w:rsid w:val="006D1356"/>
    <w:rsid w:val="006D2E1B"/>
    <w:rsid w:val="006D362F"/>
    <w:rsid w:val="006D372F"/>
    <w:rsid w:val="006D508D"/>
    <w:rsid w:val="006E2AE8"/>
    <w:rsid w:val="006E3D6A"/>
    <w:rsid w:val="006E4EFB"/>
    <w:rsid w:val="006E6F07"/>
    <w:rsid w:val="006F2C4E"/>
    <w:rsid w:val="006F5756"/>
    <w:rsid w:val="006F60DF"/>
    <w:rsid w:val="006F71BA"/>
    <w:rsid w:val="006F7DAC"/>
    <w:rsid w:val="007007BE"/>
    <w:rsid w:val="00702080"/>
    <w:rsid w:val="00712268"/>
    <w:rsid w:val="00712C1D"/>
    <w:rsid w:val="0071395B"/>
    <w:rsid w:val="00716E35"/>
    <w:rsid w:val="00716F0F"/>
    <w:rsid w:val="007226D0"/>
    <w:rsid w:val="0072311C"/>
    <w:rsid w:val="00723818"/>
    <w:rsid w:val="00726196"/>
    <w:rsid w:val="0073287C"/>
    <w:rsid w:val="00743153"/>
    <w:rsid w:val="00744433"/>
    <w:rsid w:val="007453E4"/>
    <w:rsid w:val="00745D71"/>
    <w:rsid w:val="00754935"/>
    <w:rsid w:val="00755713"/>
    <w:rsid w:val="0076051D"/>
    <w:rsid w:val="00763139"/>
    <w:rsid w:val="00763678"/>
    <w:rsid w:val="007704E0"/>
    <w:rsid w:val="007712E2"/>
    <w:rsid w:val="007817EF"/>
    <w:rsid w:val="00781FAD"/>
    <w:rsid w:val="0078439F"/>
    <w:rsid w:val="007901A3"/>
    <w:rsid w:val="00790BD8"/>
    <w:rsid w:val="00793784"/>
    <w:rsid w:val="0079603F"/>
    <w:rsid w:val="007A43FA"/>
    <w:rsid w:val="007A5158"/>
    <w:rsid w:val="007B1F10"/>
    <w:rsid w:val="007B3CCF"/>
    <w:rsid w:val="007B657E"/>
    <w:rsid w:val="007C213C"/>
    <w:rsid w:val="007C2C14"/>
    <w:rsid w:val="007C416B"/>
    <w:rsid w:val="007D18D0"/>
    <w:rsid w:val="007D65C0"/>
    <w:rsid w:val="007E4ED9"/>
    <w:rsid w:val="007F170C"/>
    <w:rsid w:val="007F25E8"/>
    <w:rsid w:val="007F6125"/>
    <w:rsid w:val="0081091F"/>
    <w:rsid w:val="00812507"/>
    <w:rsid w:val="00812EFF"/>
    <w:rsid w:val="00815A5E"/>
    <w:rsid w:val="00816878"/>
    <w:rsid w:val="00817343"/>
    <w:rsid w:val="00827133"/>
    <w:rsid w:val="008277FA"/>
    <w:rsid w:val="00830F8A"/>
    <w:rsid w:val="00835CB4"/>
    <w:rsid w:val="00837CE4"/>
    <w:rsid w:val="00842348"/>
    <w:rsid w:val="00846A27"/>
    <w:rsid w:val="0085135C"/>
    <w:rsid w:val="00853AF1"/>
    <w:rsid w:val="008541F6"/>
    <w:rsid w:val="008576D7"/>
    <w:rsid w:val="008606D0"/>
    <w:rsid w:val="008625BE"/>
    <w:rsid w:val="00862623"/>
    <w:rsid w:val="00867912"/>
    <w:rsid w:val="00871603"/>
    <w:rsid w:val="0087260E"/>
    <w:rsid w:val="00876450"/>
    <w:rsid w:val="00885DC7"/>
    <w:rsid w:val="00886AB9"/>
    <w:rsid w:val="008A1F0C"/>
    <w:rsid w:val="008A2A55"/>
    <w:rsid w:val="008B798C"/>
    <w:rsid w:val="008C0DA4"/>
    <w:rsid w:val="008C1451"/>
    <w:rsid w:val="008C2135"/>
    <w:rsid w:val="008C3626"/>
    <w:rsid w:val="008C63AF"/>
    <w:rsid w:val="008E067E"/>
    <w:rsid w:val="008E1BF5"/>
    <w:rsid w:val="008F3682"/>
    <w:rsid w:val="008F7A0B"/>
    <w:rsid w:val="008F7EDD"/>
    <w:rsid w:val="00901DD8"/>
    <w:rsid w:val="00902005"/>
    <w:rsid w:val="0090388F"/>
    <w:rsid w:val="00904B42"/>
    <w:rsid w:val="00905F57"/>
    <w:rsid w:val="009075D4"/>
    <w:rsid w:val="0090788A"/>
    <w:rsid w:val="009101D2"/>
    <w:rsid w:val="0091133A"/>
    <w:rsid w:val="009117A1"/>
    <w:rsid w:val="00923FF4"/>
    <w:rsid w:val="0092667B"/>
    <w:rsid w:val="009304D4"/>
    <w:rsid w:val="00931541"/>
    <w:rsid w:val="00932C26"/>
    <w:rsid w:val="009355AF"/>
    <w:rsid w:val="0093702B"/>
    <w:rsid w:val="00942AC6"/>
    <w:rsid w:val="00942D08"/>
    <w:rsid w:val="00952B7D"/>
    <w:rsid w:val="00956E2C"/>
    <w:rsid w:val="00964084"/>
    <w:rsid w:val="009645F7"/>
    <w:rsid w:val="00965761"/>
    <w:rsid w:val="00965873"/>
    <w:rsid w:val="00972B2D"/>
    <w:rsid w:val="009732B4"/>
    <w:rsid w:val="00973C61"/>
    <w:rsid w:val="009763EE"/>
    <w:rsid w:val="009778D7"/>
    <w:rsid w:val="00977962"/>
    <w:rsid w:val="0098103E"/>
    <w:rsid w:val="0098262D"/>
    <w:rsid w:val="009916B5"/>
    <w:rsid w:val="009929F2"/>
    <w:rsid w:val="009951D3"/>
    <w:rsid w:val="009A0455"/>
    <w:rsid w:val="009A18E2"/>
    <w:rsid w:val="009A68C2"/>
    <w:rsid w:val="009B1466"/>
    <w:rsid w:val="009B3902"/>
    <w:rsid w:val="009C3CB1"/>
    <w:rsid w:val="009C6A6E"/>
    <w:rsid w:val="009D2CBC"/>
    <w:rsid w:val="009D3A9D"/>
    <w:rsid w:val="009D4788"/>
    <w:rsid w:val="009D792B"/>
    <w:rsid w:val="009E20E4"/>
    <w:rsid w:val="009E2955"/>
    <w:rsid w:val="009E56C8"/>
    <w:rsid w:val="009F07FB"/>
    <w:rsid w:val="009F69E9"/>
    <w:rsid w:val="009F7F98"/>
    <w:rsid w:val="00A063C6"/>
    <w:rsid w:val="00A10A49"/>
    <w:rsid w:val="00A1234D"/>
    <w:rsid w:val="00A123A6"/>
    <w:rsid w:val="00A14294"/>
    <w:rsid w:val="00A174AA"/>
    <w:rsid w:val="00A302FB"/>
    <w:rsid w:val="00A321FB"/>
    <w:rsid w:val="00A33FEA"/>
    <w:rsid w:val="00A347DD"/>
    <w:rsid w:val="00A34919"/>
    <w:rsid w:val="00A35EE7"/>
    <w:rsid w:val="00A4092F"/>
    <w:rsid w:val="00A46E19"/>
    <w:rsid w:val="00A531E2"/>
    <w:rsid w:val="00A574CD"/>
    <w:rsid w:val="00A5787A"/>
    <w:rsid w:val="00A61522"/>
    <w:rsid w:val="00A636C3"/>
    <w:rsid w:val="00A7014E"/>
    <w:rsid w:val="00A73184"/>
    <w:rsid w:val="00A73294"/>
    <w:rsid w:val="00A748B3"/>
    <w:rsid w:val="00A76C16"/>
    <w:rsid w:val="00A84400"/>
    <w:rsid w:val="00A90386"/>
    <w:rsid w:val="00A90672"/>
    <w:rsid w:val="00A92A66"/>
    <w:rsid w:val="00A97B33"/>
    <w:rsid w:val="00A97DFF"/>
    <w:rsid w:val="00AA66C2"/>
    <w:rsid w:val="00AB0204"/>
    <w:rsid w:val="00AB405D"/>
    <w:rsid w:val="00AB4656"/>
    <w:rsid w:val="00AB523C"/>
    <w:rsid w:val="00AB75B6"/>
    <w:rsid w:val="00AB78BC"/>
    <w:rsid w:val="00AC00D2"/>
    <w:rsid w:val="00AC0CB4"/>
    <w:rsid w:val="00AC16D9"/>
    <w:rsid w:val="00AC2B6A"/>
    <w:rsid w:val="00AC69FB"/>
    <w:rsid w:val="00AD0708"/>
    <w:rsid w:val="00AE10DF"/>
    <w:rsid w:val="00AE183B"/>
    <w:rsid w:val="00AE49B5"/>
    <w:rsid w:val="00AF06F9"/>
    <w:rsid w:val="00AF0A78"/>
    <w:rsid w:val="00AF1BE5"/>
    <w:rsid w:val="00AF4618"/>
    <w:rsid w:val="00B01379"/>
    <w:rsid w:val="00B0165C"/>
    <w:rsid w:val="00B01EA8"/>
    <w:rsid w:val="00B03EB5"/>
    <w:rsid w:val="00B05885"/>
    <w:rsid w:val="00B06C3E"/>
    <w:rsid w:val="00B11828"/>
    <w:rsid w:val="00B13600"/>
    <w:rsid w:val="00B16386"/>
    <w:rsid w:val="00B21427"/>
    <w:rsid w:val="00B24E35"/>
    <w:rsid w:val="00B271C0"/>
    <w:rsid w:val="00B31A3B"/>
    <w:rsid w:val="00B32B9E"/>
    <w:rsid w:val="00B354BA"/>
    <w:rsid w:val="00B35FD7"/>
    <w:rsid w:val="00B3711B"/>
    <w:rsid w:val="00B37279"/>
    <w:rsid w:val="00B40253"/>
    <w:rsid w:val="00B42FCB"/>
    <w:rsid w:val="00B441AC"/>
    <w:rsid w:val="00B53395"/>
    <w:rsid w:val="00B55D46"/>
    <w:rsid w:val="00B6157A"/>
    <w:rsid w:val="00B61BE9"/>
    <w:rsid w:val="00B61D65"/>
    <w:rsid w:val="00B66A70"/>
    <w:rsid w:val="00B67E87"/>
    <w:rsid w:val="00B702EF"/>
    <w:rsid w:val="00B70C7F"/>
    <w:rsid w:val="00B70F28"/>
    <w:rsid w:val="00B71E12"/>
    <w:rsid w:val="00B73F06"/>
    <w:rsid w:val="00B77A00"/>
    <w:rsid w:val="00B958B6"/>
    <w:rsid w:val="00B964D6"/>
    <w:rsid w:val="00BA5C6A"/>
    <w:rsid w:val="00BB51B5"/>
    <w:rsid w:val="00BB777C"/>
    <w:rsid w:val="00BC050C"/>
    <w:rsid w:val="00BC0A1A"/>
    <w:rsid w:val="00BC1F85"/>
    <w:rsid w:val="00BC2FF1"/>
    <w:rsid w:val="00BC38B0"/>
    <w:rsid w:val="00BC4040"/>
    <w:rsid w:val="00BC55EA"/>
    <w:rsid w:val="00BD2431"/>
    <w:rsid w:val="00BD3D21"/>
    <w:rsid w:val="00BD4C19"/>
    <w:rsid w:val="00BD6E7C"/>
    <w:rsid w:val="00BD7FB4"/>
    <w:rsid w:val="00BE1B8E"/>
    <w:rsid w:val="00BE258B"/>
    <w:rsid w:val="00BE381F"/>
    <w:rsid w:val="00BE3F1C"/>
    <w:rsid w:val="00BE4CA5"/>
    <w:rsid w:val="00BE593A"/>
    <w:rsid w:val="00BF11D1"/>
    <w:rsid w:val="00BF5B83"/>
    <w:rsid w:val="00BF6145"/>
    <w:rsid w:val="00BF6CA5"/>
    <w:rsid w:val="00C049FE"/>
    <w:rsid w:val="00C04D66"/>
    <w:rsid w:val="00C0630B"/>
    <w:rsid w:val="00C06A47"/>
    <w:rsid w:val="00C126D7"/>
    <w:rsid w:val="00C12754"/>
    <w:rsid w:val="00C14177"/>
    <w:rsid w:val="00C14C38"/>
    <w:rsid w:val="00C20ADD"/>
    <w:rsid w:val="00C23730"/>
    <w:rsid w:val="00C23B05"/>
    <w:rsid w:val="00C25DBE"/>
    <w:rsid w:val="00C31D00"/>
    <w:rsid w:val="00C3621B"/>
    <w:rsid w:val="00C4071B"/>
    <w:rsid w:val="00C41838"/>
    <w:rsid w:val="00C41D99"/>
    <w:rsid w:val="00C44850"/>
    <w:rsid w:val="00C4642D"/>
    <w:rsid w:val="00C51052"/>
    <w:rsid w:val="00C52A1D"/>
    <w:rsid w:val="00C53D58"/>
    <w:rsid w:val="00C5420D"/>
    <w:rsid w:val="00C55BC9"/>
    <w:rsid w:val="00C55FCF"/>
    <w:rsid w:val="00C63A14"/>
    <w:rsid w:val="00C63C01"/>
    <w:rsid w:val="00C70D15"/>
    <w:rsid w:val="00C715A0"/>
    <w:rsid w:val="00C720E6"/>
    <w:rsid w:val="00C747B8"/>
    <w:rsid w:val="00C75A93"/>
    <w:rsid w:val="00C804A0"/>
    <w:rsid w:val="00C97A0C"/>
    <w:rsid w:val="00CA064A"/>
    <w:rsid w:val="00CA1F6D"/>
    <w:rsid w:val="00CA3B43"/>
    <w:rsid w:val="00CB147F"/>
    <w:rsid w:val="00CB4A1A"/>
    <w:rsid w:val="00CB7F32"/>
    <w:rsid w:val="00CC1D46"/>
    <w:rsid w:val="00CC2434"/>
    <w:rsid w:val="00CC24F4"/>
    <w:rsid w:val="00CC5EC7"/>
    <w:rsid w:val="00CC7100"/>
    <w:rsid w:val="00CD26CC"/>
    <w:rsid w:val="00CD3BA5"/>
    <w:rsid w:val="00CD55BF"/>
    <w:rsid w:val="00CD6BDA"/>
    <w:rsid w:val="00CE3491"/>
    <w:rsid w:val="00CE4578"/>
    <w:rsid w:val="00CE7EDE"/>
    <w:rsid w:val="00CF0A77"/>
    <w:rsid w:val="00CF132B"/>
    <w:rsid w:val="00CF470E"/>
    <w:rsid w:val="00D00A0E"/>
    <w:rsid w:val="00D02E82"/>
    <w:rsid w:val="00D06238"/>
    <w:rsid w:val="00D10D1D"/>
    <w:rsid w:val="00D11D6A"/>
    <w:rsid w:val="00D15400"/>
    <w:rsid w:val="00D21F92"/>
    <w:rsid w:val="00D23884"/>
    <w:rsid w:val="00D25C64"/>
    <w:rsid w:val="00D26321"/>
    <w:rsid w:val="00D2668C"/>
    <w:rsid w:val="00D31491"/>
    <w:rsid w:val="00D31645"/>
    <w:rsid w:val="00D34091"/>
    <w:rsid w:val="00D34B9A"/>
    <w:rsid w:val="00D3675C"/>
    <w:rsid w:val="00D36F31"/>
    <w:rsid w:val="00D4129C"/>
    <w:rsid w:val="00D418C1"/>
    <w:rsid w:val="00D4359F"/>
    <w:rsid w:val="00D52033"/>
    <w:rsid w:val="00D6501A"/>
    <w:rsid w:val="00D72641"/>
    <w:rsid w:val="00D76DEF"/>
    <w:rsid w:val="00D826C8"/>
    <w:rsid w:val="00D82CD7"/>
    <w:rsid w:val="00D83C57"/>
    <w:rsid w:val="00D856E3"/>
    <w:rsid w:val="00D91F24"/>
    <w:rsid w:val="00D953A5"/>
    <w:rsid w:val="00D97B23"/>
    <w:rsid w:val="00DB3243"/>
    <w:rsid w:val="00DB470B"/>
    <w:rsid w:val="00DB5558"/>
    <w:rsid w:val="00DC1C6F"/>
    <w:rsid w:val="00DC2CC9"/>
    <w:rsid w:val="00DC3169"/>
    <w:rsid w:val="00DC4492"/>
    <w:rsid w:val="00DD4247"/>
    <w:rsid w:val="00DD5635"/>
    <w:rsid w:val="00DD7C74"/>
    <w:rsid w:val="00DE111E"/>
    <w:rsid w:val="00DF0400"/>
    <w:rsid w:val="00DF2AE6"/>
    <w:rsid w:val="00DF584C"/>
    <w:rsid w:val="00E02560"/>
    <w:rsid w:val="00E045E8"/>
    <w:rsid w:val="00E04BF1"/>
    <w:rsid w:val="00E072F6"/>
    <w:rsid w:val="00E07432"/>
    <w:rsid w:val="00E07F7A"/>
    <w:rsid w:val="00E1105F"/>
    <w:rsid w:val="00E12C9E"/>
    <w:rsid w:val="00E13DC4"/>
    <w:rsid w:val="00E24532"/>
    <w:rsid w:val="00E253A6"/>
    <w:rsid w:val="00E2561D"/>
    <w:rsid w:val="00E26679"/>
    <w:rsid w:val="00E32620"/>
    <w:rsid w:val="00E3519E"/>
    <w:rsid w:val="00E36FE9"/>
    <w:rsid w:val="00E40870"/>
    <w:rsid w:val="00E4187E"/>
    <w:rsid w:val="00E45CE1"/>
    <w:rsid w:val="00E522EC"/>
    <w:rsid w:val="00E55C33"/>
    <w:rsid w:val="00E55C3D"/>
    <w:rsid w:val="00E6054C"/>
    <w:rsid w:val="00E606D8"/>
    <w:rsid w:val="00E612EF"/>
    <w:rsid w:val="00E6183E"/>
    <w:rsid w:val="00E62EEA"/>
    <w:rsid w:val="00E66DCD"/>
    <w:rsid w:val="00E66F9D"/>
    <w:rsid w:val="00E71351"/>
    <w:rsid w:val="00E81A8C"/>
    <w:rsid w:val="00E83FB7"/>
    <w:rsid w:val="00E8597C"/>
    <w:rsid w:val="00E85C79"/>
    <w:rsid w:val="00E92115"/>
    <w:rsid w:val="00E924C5"/>
    <w:rsid w:val="00E929B0"/>
    <w:rsid w:val="00E96ADC"/>
    <w:rsid w:val="00E97F7C"/>
    <w:rsid w:val="00EA0D30"/>
    <w:rsid w:val="00EA5C15"/>
    <w:rsid w:val="00EB279F"/>
    <w:rsid w:val="00EB4C9A"/>
    <w:rsid w:val="00EB4D97"/>
    <w:rsid w:val="00EB6E85"/>
    <w:rsid w:val="00EC15B4"/>
    <w:rsid w:val="00EC1BFE"/>
    <w:rsid w:val="00EC7BF2"/>
    <w:rsid w:val="00ED1E03"/>
    <w:rsid w:val="00ED628C"/>
    <w:rsid w:val="00ED7240"/>
    <w:rsid w:val="00ED784E"/>
    <w:rsid w:val="00EE0C27"/>
    <w:rsid w:val="00EE5085"/>
    <w:rsid w:val="00EF5BDB"/>
    <w:rsid w:val="00EF5D7C"/>
    <w:rsid w:val="00F06885"/>
    <w:rsid w:val="00F13B55"/>
    <w:rsid w:val="00F228F9"/>
    <w:rsid w:val="00F31D16"/>
    <w:rsid w:val="00F36EB1"/>
    <w:rsid w:val="00F37637"/>
    <w:rsid w:val="00F40FCA"/>
    <w:rsid w:val="00F44559"/>
    <w:rsid w:val="00F47D20"/>
    <w:rsid w:val="00F5345C"/>
    <w:rsid w:val="00F53BC2"/>
    <w:rsid w:val="00F54532"/>
    <w:rsid w:val="00F60B08"/>
    <w:rsid w:val="00F65324"/>
    <w:rsid w:val="00F70843"/>
    <w:rsid w:val="00F75055"/>
    <w:rsid w:val="00F8009C"/>
    <w:rsid w:val="00F83F84"/>
    <w:rsid w:val="00F87B90"/>
    <w:rsid w:val="00F93D27"/>
    <w:rsid w:val="00F94F72"/>
    <w:rsid w:val="00FA5566"/>
    <w:rsid w:val="00FA62BB"/>
    <w:rsid w:val="00FB17FC"/>
    <w:rsid w:val="00FB31A9"/>
    <w:rsid w:val="00FB4239"/>
    <w:rsid w:val="00FC1ACE"/>
    <w:rsid w:val="00FC2B9A"/>
    <w:rsid w:val="00FC3133"/>
    <w:rsid w:val="00FC6DC4"/>
    <w:rsid w:val="00FD60E2"/>
    <w:rsid w:val="00FD6F7E"/>
    <w:rsid w:val="00FD7551"/>
    <w:rsid w:val="00FD7699"/>
    <w:rsid w:val="00FE14C0"/>
    <w:rsid w:val="00FE1B50"/>
    <w:rsid w:val="00FE1F13"/>
    <w:rsid w:val="00FE6826"/>
    <w:rsid w:val="00FF0004"/>
    <w:rsid w:val="00FF2C7B"/>
    <w:rsid w:val="00FF3174"/>
    <w:rsid w:val="00FF32D3"/>
    <w:rsid w:val="00FF5924"/>
    <w:rsid w:val="00FF5C9D"/>
    <w:rsid w:val="00FF65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C6534"/>
  <w15:docId w15:val="{4F73C0DD-57A3-419D-B7C3-34A4545DB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1351"/>
    <w:pPr>
      <w:spacing w:line="240" w:lineRule="auto"/>
      <w:jc w:val="both"/>
    </w:pPr>
  </w:style>
  <w:style w:type="paragraph" w:styleId="Heading1">
    <w:name w:val="heading 1"/>
    <w:basedOn w:val="Normal"/>
    <w:next w:val="Normal"/>
    <w:link w:val="Heading1Char"/>
    <w:uiPriority w:val="9"/>
    <w:qFormat/>
    <w:rsid w:val="005F65E3"/>
    <w:pPr>
      <w:spacing w:before="240" w:after="120"/>
      <w:contextualSpacing/>
      <w:jc w:val="center"/>
      <w:outlineLvl w:val="0"/>
    </w:pPr>
    <w:rPr>
      <w:rFonts w:asciiTheme="majorHAnsi" w:eastAsiaTheme="majorEastAsia" w:hAnsiTheme="majorHAnsi" w:cs="Times"/>
      <w:b/>
      <w:bCs/>
      <w:i/>
      <w:color w:val="CC0099"/>
      <w:sz w:val="45"/>
      <w:szCs w:val="45"/>
    </w:rPr>
  </w:style>
  <w:style w:type="paragraph" w:styleId="Heading2">
    <w:name w:val="heading 2"/>
    <w:basedOn w:val="Normal"/>
    <w:next w:val="Normal"/>
    <w:link w:val="Heading2Char"/>
    <w:uiPriority w:val="9"/>
    <w:unhideWhenUsed/>
    <w:qFormat/>
    <w:rsid w:val="007712E2"/>
    <w:pPr>
      <w:spacing w:after="150"/>
      <w:jc w:val="center"/>
      <w:outlineLvl w:val="1"/>
    </w:pPr>
    <w:rPr>
      <w:rFonts w:asciiTheme="majorHAnsi" w:eastAsiaTheme="majorEastAsia" w:hAnsiTheme="majorHAnsi" w:cs="Arial"/>
      <w:b/>
      <w:bCs/>
      <w:color w:val="6600FF"/>
      <w:sz w:val="27"/>
      <w:szCs w:val="27"/>
    </w:rPr>
  </w:style>
  <w:style w:type="paragraph" w:styleId="Heading3">
    <w:name w:val="heading 3"/>
    <w:basedOn w:val="Normal"/>
    <w:next w:val="Normal"/>
    <w:link w:val="Heading3Char"/>
    <w:uiPriority w:val="9"/>
    <w:unhideWhenUsed/>
    <w:qFormat/>
    <w:rsid w:val="00B702EF"/>
    <w:pPr>
      <w:spacing w:after="60" w:line="271" w:lineRule="auto"/>
      <w:jc w:val="center"/>
      <w:outlineLvl w:val="2"/>
    </w:pPr>
    <w:rPr>
      <w:rFonts w:asciiTheme="majorHAnsi" w:eastAsiaTheme="majorEastAsia" w:hAnsiTheme="majorHAnsi" w:cstheme="majorBidi"/>
      <w:b/>
      <w:bCs/>
      <w:color w:val="330099"/>
      <w:sz w:val="24"/>
    </w:rPr>
  </w:style>
  <w:style w:type="paragraph" w:styleId="Heading4">
    <w:name w:val="heading 4"/>
    <w:basedOn w:val="Normal"/>
    <w:next w:val="Normal"/>
    <w:link w:val="Heading4Char"/>
    <w:uiPriority w:val="9"/>
    <w:unhideWhenUsed/>
    <w:qFormat/>
    <w:rsid w:val="007712E2"/>
    <w:pPr>
      <w:spacing w:after="60"/>
      <w:jc w:val="center"/>
      <w:outlineLvl w:val="3"/>
    </w:pPr>
    <w:rPr>
      <w:rFonts w:asciiTheme="majorHAnsi" w:eastAsiaTheme="majorEastAsia" w:hAnsiTheme="majorHAnsi" w:cstheme="majorBidi"/>
      <w:b/>
      <w:bCs/>
      <w:iCs/>
      <w:color w:val="330099"/>
    </w:rPr>
  </w:style>
  <w:style w:type="paragraph" w:styleId="Heading5">
    <w:name w:val="heading 5"/>
    <w:basedOn w:val="Normal"/>
    <w:next w:val="Normal"/>
    <w:link w:val="Heading5Char"/>
    <w:uiPriority w:val="9"/>
    <w:unhideWhenUsed/>
    <w:qFormat/>
    <w:rsid w:val="00B53395"/>
    <w:pPr>
      <w:spacing w:after="0"/>
      <w:jc w:val="left"/>
      <w:outlineLvl w:val="4"/>
    </w:pPr>
    <w:rPr>
      <w:rFonts w:eastAsiaTheme="majorEastAsia" w:cstheme="majorBidi"/>
      <w:b/>
      <w:bCs/>
      <w:color w:val="330099"/>
    </w:rPr>
  </w:style>
  <w:style w:type="paragraph" w:styleId="Heading6">
    <w:name w:val="heading 6"/>
    <w:basedOn w:val="Normal"/>
    <w:next w:val="Normal"/>
    <w:link w:val="Heading6Char"/>
    <w:uiPriority w:val="9"/>
    <w:unhideWhenUsed/>
    <w:qFormat/>
    <w:rsid w:val="00680F98"/>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680F98"/>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680F98"/>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680F98"/>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5E3"/>
    <w:rPr>
      <w:rFonts w:asciiTheme="majorHAnsi" w:eastAsiaTheme="majorEastAsia" w:hAnsiTheme="majorHAnsi" w:cs="Times"/>
      <w:b/>
      <w:bCs/>
      <w:i/>
      <w:color w:val="CC0099"/>
      <w:sz w:val="45"/>
      <w:szCs w:val="45"/>
    </w:rPr>
  </w:style>
  <w:style w:type="character" w:customStyle="1" w:styleId="Heading2Char">
    <w:name w:val="Heading 2 Char"/>
    <w:basedOn w:val="DefaultParagraphFont"/>
    <w:link w:val="Heading2"/>
    <w:uiPriority w:val="9"/>
    <w:rsid w:val="007712E2"/>
    <w:rPr>
      <w:rFonts w:asciiTheme="majorHAnsi" w:eastAsiaTheme="majorEastAsia" w:hAnsiTheme="majorHAnsi" w:cs="Arial"/>
      <w:b/>
      <w:bCs/>
      <w:color w:val="6600FF"/>
      <w:sz w:val="27"/>
      <w:szCs w:val="27"/>
    </w:rPr>
  </w:style>
  <w:style w:type="character" w:customStyle="1" w:styleId="Heading2Char1">
    <w:name w:val="Heading 2 Char1"/>
    <w:uiPriority w:val="9"/>
    <w:rsid w:val="009355AF"/>
    <w:rPr>
      <w:rFonts w:ascii="Cambria" w:hAnsi="Cambria"/>
      <w:b/>
      <w:bCs/>
      <w:i/>
      <w:color w:val="4F81BD"/>
      <w:sz w:val="26"/>
      <w:szCs w:val="26"/>
      <w:lang w:eastAsia="en-US" w:bidi="en-US"/>
    </w:rPr>
  </w:style>
  <w:style w:type="character" w:customStyle="1" w:styleId="Heading3Char">
    <w:name w:val="Heading 3 Char"/>
    <w:basedOn w:val="DefaultParagraphFont"/>
    <w:link w:val="Heading3"/>
    <w:uiPriority w:val="9"/>
    <w:rsid w:val="00B702EF"/>
    <w:rPr>
      <w:rFonts w:asciiTheme="majorHAnsi" w:eastAsiaTheme="majorEastAsia" w:hAnsiTheme="majorHAnsi" w:cstheme="majorBidi"/>
      <w:b/>
      <w:bCs/>
      <w:color w:val="330099"/>
      <w:sz w:val="24"/>
    </w:rPr>
  </w:style>
  <w:style w:type="character" w:customStyle="1" w:styleId="Heading4Char">
    <w:name w:val="Heading 4 Char"/>
    <w:basedOn w:val="DefaultParagraphFont"/>
    <w:link w:val="Heading4"/>
    <w:uiPriority w:val="9"/>
    <w:rsid w:val="007712E2"/>
    <w:rPr>
      <w:rFonts w:asciiTheme="majorHAnsi" w:eastAsiaTheme="majorEastAsia" w:hAnsiTheme="majorHAnsi" w:cstheme="majorBidi"/>
      <w:b/>
      <w:bCs/>
      <w:iCs/>
      <w:color w:val="330099"/>
    </w:rPr>
  </w:style>
  <w:style w:type="character" w:customStyle="1" w:styleId="Heading5Char">
    <w:name w:val="Heading 5 Char"/>
    <w:basedOn w:val="DefaultParagraphFont"/>
    <w:link w:val="Heading5"/>
    <w:uiPriority w:val="9"/>
    <w:rsid w:val="00B53395"/>
    <w:rPr>
      <w:rFonts w:eastAsiaTheme="majorEastAsia" w:cstheme="majorBidi"/>
      <w:b/>
      <w:bCs/>
      <w:color w:val="330099"/>
    </w:rPr>
  </w:style>
  <w:style w:type="character" w:customStyle="1" w:styleId="Heading6Char">
    <w:name w:val="Heading 6 Char"/>
    <w:basedOn w:val="DefaultParagraphFont"/>
    <w:link w:val="Heading6"/>
    <w:uiPriority w:val="9"/>
    <w:rsid w:val="00680F9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680F98"/>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680F9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680F98"/>
    <w:rPr>
      <w:rFonts w:asciiTheme="majorHAnsi" w:eastAsiaTheme="majorEastAsia" w:hAnsiTheme="majorHAnsi" w:cstheme="majorBidi"/>
      <w:i/>
      <w:iCs/>
      <w:spacing w:val="5"/>
      <w:sz w:val="20"/>
      <w:szCs w:val="20"/>
    </w:rPr>
  </w:style>
  <w:style w:type="paragraph" w:styleId="TOC1">
    <w:name w:val="toc 1"/>
    <w:basedOn w:val="Normal"/>
    <w:next w:val="Normal"/>
    <w:autoRedefine/>
    <w:uiPriority w:val="39"/>
    <w:rsid w:val="009355AF"/>
    <w:pPr>
      <w:tabs>
        <w:tab w:val="right" w:leader="dot" w:pos="8640"/>
      </w:tabs>
      <w:spacing w:before="120" w:after="40"/>
    </w:pPr>
    <w:rPr>
      <w:b/>
      <w:caps/>
    </w:rPr>
  </w:style>
  <w:style w:type="paragraph" w:styleId="TOC2">
    <w:name w:val="toc 2"/>
    <w:basedOn w:val="Normal"/>
    <w:next w:val="Normal"/>
    <w:uiPriority w:val="39"/>
    <w:rsid w:val="009355AF"/>
    <w:pPr>
      <w:tabs>
        <w:tab w:val="right" w:leader="dot" w:pos="8640"/>
      </w:tabs>
      <w:spacing w:after="60"/>
    </w:pPr>
    <w:rPr>
      <w:smallCaps/>
      <w:sz w:val="20"/>
    </w:rPr>
  </w:style>
  <w:style w:type="paragraph" w:styleId="Caption">
    <w:name w:val="caption"/>
    <w:basedOn w:val="Normal"/>
    <w:next w:val="Normal"/>
    <w:uiPriority w:val="35"/>
    <w:rsid w:val="009355AF"/>
    <w:rPr>
      <w:b/>
      <w:bCs/>
      <w:color w:val="4F81BD"/>
      <w:sz w:val="18"/>
      <w:szCs w:val="18"/>
    </w:rPr>
  </w:style>
  <w:style w:type="paragraph" w:styleId="Title">
    <w:name w:val="Title"/>
    <w:basedOn w:val="Normal"/>
    <w:next w:val="Normal"/>
    <w:link w:val="TitleChar"/>
    <w:uiPriority w:val="10"/>
    <w:qFormat/>
    <w:rsid w:val="00680F98"/>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80F98"/>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680F98"/>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80F98"/>
    <w:rPr>
      <w:rFonts w:asciiTheme="majorHAnsi" w:eastAsiaTheme="majorEastAsia" w:hAnsiTheme="majorHAnsi" w:cstheme="majorBidi"/>
      <w:i/>
      <w:iCs/>
      <w:spacing w:val="13"/>
      <w:sz w:val="24"/>
      <w:szCs w:val="24"/>
    </w:rPr>
  </w:style>
  <w:style w:type="character" w:styleId="Strong">
    <w:name w:val="Strong"/>
    <w:uiPriority w:val="22"/>
    <w:qFormat/>
    <w:rsid w:val="00680F98"/>
    <w:rPr>
      <w:b/>
      <w:bCs/>
    </w:rPr>
  </w:style>
  <w:style w:type="character" w:styleId="Emphasis">
    <w:name w:val="Emphasis"/>
    <w:uiPriority w:val="20"/>
    <w:qFormat/>
    <w:rsid w:val="00680F98"/>
    <w:rPr>
      <w:b/>
      <w:bCs/>
      <w:i/>
      <w:iCs/>
      <w:spacing w:val="10"/>
      <w:bdr w:val="none" w:sz="0" w:space="0" w:color="auto"/>
      <w:shd w:val="clear" w:color="auto" w:fill="auto"/>
    </w:rPr>
  </w:style>
  <w:style w:type="paragraph" w:styleId="NoSpacing">
    <w:name w:val="No Spacing"/>
    <w:basedOn w:val="Normal"/>
    <w:link w:val="NoSpacingChar"/>
    <w:uiPriority w:val="1"/>
    <w:qFormat/>
    <w:rsid w:val="00680F98"/>
    <w:pPr>
      <w:spacing w:after="0"/>
    </w:pPr>
  </w:style>
  <w:style w:type="character" w:customStyle="1" w:styleId="NoSpacingChar">
    <w:name w:val="No Spacing Char"/>
    <w:link w:val="NoSpacing"/>
    <w:uiPriority w:val="1"/>
    <w:rsid w:val="009355AF"/>
  </w:style>
  <w:style w:type="paragraph" w:styleId="ListParagraph">
    <w:name w:val="List Paragraph"/>
    <w:basedOn w:val="Normal"/>
    <w:uiPriority w:val="34"/>
    <w:qFormat/>
    <w:rsid w:val="00712268"/>
    <w:pPr>
      <w:ind w:left="720"/>
    </w:pPr>
  </w:style>
  <w:style w:type="paragraph" w:styleId="Quote">
    <w:name w:val="Quote"/>
    <w:basedOn w:val="Normal"/>
    <w:next w:val="Normal"/>
    <w:link w:val="QuoteChar"/>
    <w:uiPriority w:val="29"/>
    <w:qFormat/>
    <w:rsid w:val="00680F98"/>
    <w:pPr>
      <w:spacing w:before="200" w:after="0"/>
      <w:ind w:left="360" w:right="360"/>
    </w:pPr>
    <w:rPr>
      <w:i/>
      <w:iCs/>
    </w:rPr>
  </w:style>
  <w:style w:type="character" w:customStyle="1" w:styleId="QuoteChar">
    <w:name w:val="Quote Char"/>
    <w:basedOn w:val="DefaultParagraphFont"/>
    <w:link w:val="Quote"/>
    <w:uiPriority w:val="29"/>
    <w:rsid w:val="00680F98"/>
    <w:rPr>
      <w:i/>
      <w:iCs/>
    </w:rPr>
  </w:style>
  <w:style w:type="paragraph" w:styleId="IntenseQuote">
    <w:name w:val="Intense Quote"/>
    <w:basedOn w:val="Normal"/>
    <w:next w:val="Normal"/>
    <w:link w:val="IntenseQuoteChar"/>
    <w:uiPriority w:val="30"/>
    <w:qFormat/>
    <w:rsid w:val="00680F98"/>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680F98"/>
    <w:rPr>
      <w:b/>
      <w:bCs/>
      <w:i/>
      <w:iCs/>
    </w:rPr>
  </w:style>
  <w:style w:type="character" w:styleId="SubtleEmphasis">
    <w:name w:val="Subtle Emphasis"/>
    <w:uiPriority w:val="19"/>
    <w:qFormat/>
    <w:rsid w:val="00680F98"/>
    <w:rPr>
      <w:i/>
      <w:iCs/>
    </w:rPr>
  </w:style>
  <w:style w:type="character" w:styleId="IntenseEmphasis">
    <w:name w:val="Intense Emphasis"/>
    <w:uiPriority w:val="21"/>
    <w:qFormat/>
    <w:rsid w:val="00680F98"/>
    <w:rPr>
      <w:b/>
      <w:bCs/>
    </w:rPr>
  </w:style>
  <w:style w:type="character" w:styleId="SubtleReference">
    <w:name w:val="Subtle Reference"/>
    <w:uiPriority w:val="31"/>
    <w:qFormat/>
    <w:rsid w:val="00680F98"/>
    <w:rPr>
      <w:smallCaps/>
    </w:rPr>
  </w:style>
  <w:style w:type="character" w:styleId="IntenseReference">
    <w:name w:val="Intense Reference"/>
    <w:uiPriority w:val="32"/>
    <w:qFormat/>
    <w:rsid w:val="00680F98"/>
    <w:rPr>
      <w:smallCaps/>
      <w:spacing w:val="5"/>
      <w:u w:val="single"/>
    </w:rPr>
  </w:style>
  <w:style w:type="character" w:styleId="BookTitle">
    <w:name w:val="Book Title"/>
    <w:uiPriority w:val="33"/>
    <w:qFormat/>
    <w:rsid w:val="00680F98"/>
    <w:rPr>
      <w:i/>
      <w:iCs/>
      <w:smallCaps/>
      <w:spacing w:val="5"/>
    </w:rPr>
  </w:style>
  <w:style w:type="paragraph" w:styleId="TOCHeading">
    <w:name w:val="TOC Heading"/>
    <w:basedOn w:val="Heading1"/>
    <w:next w:val="Normal"/>
    <w:uiPriority w:val="39"/>
    <w:unhideWhenUsed/>
    <w:qFormat/>
    <w:rsid w:val="00680F98"/>
    <w:pPr>
      <w:outlineLvl w:val="9"/>
    </w:pPr>
    <w:rPr>
      <w:lang w:bidi="en-US"/>
    </w:rPr>
  </w:style>
  <w:style w:type="paragraph" w:customStyle="1" w:styleId="HeadingB">
    <w:name w:val="Heading B"/>
    <w:basedOn w:val="Normal"/>
    <w:rsid w:val="009355AF"/>
    <w:pPr>
      <w:spacing w:before="240" w:after="120"/>
    </w:pPr>
    <w:rPr>
      <w:b/>
    </w:rPr>
  </w:style>
  <w:style w:type="paragraph" w:customStyle="1" w:styleId="Text">
    <w:name w:val="Text"/>
    <w:basedOn w:val="Normal"/>
    <w:rsid w:val="009355AF"/>
    <w:pPr>
      <w:spacing w:before="240"/>
    </w:pPr>
    <w:rPr>
      <w:rFonts w:ascii="Times New Roman" w:hAnsi="Times New Roman"/>
    </w:rPr>
  </w:style>
  <w:style w:type="paragraph" w:customStyle="1" w:styleId="Quotations">
    <w:name w:val="Quotations"/>
    <w:basedOn w:val="Text"/>
    <w:rsid w:val="009355AF"/>
    <w:pPr>
      <w:spacing w:before="0"/>
      <w:ind w:left="720" w:right="360"/>
    </w:pPr>
  </w:style>
  <w:style w:type="paragraph" w:customStyle="1" w:styleId="StyleTOC1Before0ptAfter6ptLinespacingsingle">
    <w:name w:val="Style TOC 1 + Before:  0 pt After:  6 pt Line spacing:  single"/>
    <w:basedOn w:val="TOC1"/>
    <w:rsid w:val="009355AF"/>
    <w:pPr>
      <w:spacing w:after="120"/>
    </w:pPr>
    <w:rPr>
      <w:bCs/>
      <w:szCs w:val="20"/>
    </w:rPr>
  </w:style>
  <w:style w:type="paragraph" w:styleId="TOC3">
    <w:name w:val="toc 3"/>
    <w:basedOn w:val="Normal"/>
    <w:next w:val="Normal"/>
    <w:uiPriority w:val="39"/>
    <w:rsid w:val="009355AF"/>
    <w:pPr>
      <w:tabs>
        <w:tab w:val="right" w:leader="dot" w:pos="8640"/>
      </w:tabs>
      <w:spacing w:after="80"/>
      <w:ind w:left="245"/>
    </w:pPr>
    <w:rPr>
      <w:i/>
      <w:sz w:val="20"/>
    </w:rPr>
  </w:style>
  <w:style w:type="paragraph" w:styleId="TOC4">
    <w:name w:val="toc 4"/>
    <w:basedOn w:val="Normal"/>
    <w:next w:val="Normal"/>
    <w:semiHidden/>
    <w:rsid w:val="009355AF"/>
    <w:pPr>
      <w:tabs>
        <w:tab w:val="right" w:leader="dot" w:pos="8640"/>
      </w:tabs>
      <w:ind w:left="480"/>
    </w:pPr>
    <w:rPr>
      <w:sz w:val="18"/>
    </w:rPr>
  </w:style>
  <w:style w:type="paragraph" w:styleId="TOC5">
    <w:name w:val="toc 5"/>
    <w:basedOn w:val="Normal"/>
    <w:next w:val="Normal"/>
    <w:semiHidden/>
    <w:rsid w:val="009355AF"/>
    <w:pPr>
      <w:tabs>
        <w:tab w:val="right" w:leader="dot" w:pos="8640"/>
      </w:tabs>
      <w:ind w:left="720"/>
    </w:pPr>
    <w:rPr>
      <w:sz w:val="18"/>
    </w:rPr>
  </w:style>
  <w:style w:type="paragraph" w:styleId="TOC6">
    <w:name w:val="toc 6"/>
    <w:basedOn w:val="Normal"/>
    <w:next w:val="Normal"/>
    <w:semiHidden/>
    <w:rsid w:val="009355AF"/>
    <w:pPr>
      <w:tabs>
        <w:tab w:val="right" w:leader="dot" w:pos="8640"/>
      </w:tabs>
      <w:ind w:left="960"/>
    </w:pPr>
    <w:rPr>
      <w:sz w:val="18"/>
    </w:rPr>
  </w:style>
  <w:style w:type="paragraph" w:styleId="TOC7">
    <w:name w:val="toc 7"/>
    <w:basedOn w:val="Normal"/>
    <w:next w:val="Normal"/>
    <w:semiHidden/>
    <w:rsid w:val="009355AF"/>
    <w:pPr>
      <w:tabs>
        <w:tab w:val="right" w:leader="dot" w:pos="8640"/>
      </w:tabs>
      <w:ind w:left="1200"/>
    </w:pPr>
    <w:rPr>
      <w:sz w:val="18"/>
    </w:rPr>
  </w:style>
  <w:style w:type="paragraph" w:styleId="TOC8">
    <w:name w:val="toc 8"/>
    <w:basedOn w:val="Normal"/>
    <w:next w:val="Normal"/>
    <w:semiHidden/>
    <w:rsid w:val="009355AF"/>
    <w:pPr>
      <w:tabs>
        <w:tab w:val="right" w:leader="dot" w:pos="8640"/>
      </w:tabs>
      <w:ind w:left="1440"/>
    </w:pPr>
    <w:rPr>
      <w:sz w:val="18"/>
    </w:rPr>
  </w:style>
  <w:style w:type="paragraph" w:styleId="TOC9">
    <w:name w:val="toc 9"/>
    <w:basedOn w:val="Normal"/>
    <w:next w:val="Normal"/>
    <w:semiHidden/>
    <w:rsid w:val="009355AF"/>
    <w:pPr>
      <w:tabs>
        <w:tab w:val="right" w:leader="dot" w:pos="8640"/>
      </w:tabs>
      <w:ind w:left="1680"/>
    </w:pPr>
    <w:rPr>
      <w:sz w:val="18"/>
    </w:rPr>
  </w:style>
  <w:style w:type="paragraph" w:styleId="FootnoteText">
    <w:name w:val="footnote text"/>
    <w:basedOn w:val="Normal"/>
    <w:link w:val="FootnoteTextChar"/>
    <w:rsid w:val="009355AF"/>
    <w:pPr>
      <w:tabs>
        <w:tab w:val="left" w:pos="180"/>
      </w:tabs>
      <w:spacing w:before="120"/>
    </w:pPr>
    <w:rPr>
      <w:sz w:val="20"/>
    </w:rPr>
  </w:style>
  <w:style w:type="character" w:customStyle="1" w:styleId="FootnoteTextChar">
    <w:name w:val="Footnote Text Char"/>
    <w:basedOn w:val="DefaultParagraphFont"/>
    <w:link w:val="FootnoteText"/>
    <w:rsid w:val="009355AF"/>
    <w:rPr>
      <w:rFonts w:asciiTheme="minorHAnsi" w:hAnsiTheme="minorHAnsi"/>
      <w:szCs w:val="22"/>
      <w:lang w:eastAsia="en-US" w:bidi="en-US"/>
    </w:rPr>
  </w:style>
  <w:style w:type="paragraph" w:styleId="Header">
    <w:name w:val="header"/>
    <w:basedOn w:val="Normal"/>
    <w:link w:val="HeaderChar"/>
    <w:unhideWhenUsed/>
    <w:rsid w:val="00E3519E"/>
    <w:pPr>
      <w:widowControl w:val="0"/>
      <w:pBdr>
        <w:bottom w:val="single" w:sz="4" w:space="1" w:color="auto"/>
      </w:pBdr>
      <w:tabs>
        <w:tab w:val="right" w:pos="9000"/>
        <w:tab w:val="right" w:pos="9026"/>
      </w:tabs>
      <w:spacing w:after="0"/>
    </w:pPr>
    <w:rPr>
      <w:caps/>
    </w:rPr>
  </w:style>
  <w:style w:type="character" w:customStyle="1" w:styleId="HeaderChar">
    <w:name w:val="Header Char"/>
    <w:basedOn w:val="DefaultParagraphFont"/>
    <w:link w:val="Header"/>
    <w:rsid w:val="00E3519E"/>
    <w:rPr>
      <w:caps/>
      <w:sz w:val="22"/>
      <w:szCs w:val="22"/>
      <w:lang w:bidi="en-US"/>
    </w:rPr>
  </w:style>
  <w:style w:type="paragraph" w:styleId="Footer">
    <w:name w:val="footer"/>
    <w:basedOn w:val="Normal"/>
    <w:link w:val="FooterChar"/>
    <w:rsid w:val="006809B6"/>
    <w:pPr>
      <w:keepLines/>
      <w:pBdr>
        <w:top w:val="single" w:sz="4" w:space="1" w:color="auto"/>
      </w:pBdr>
      <w:tabs>
        <w:tab w:val="right" w:pos="9000"/>
      </w:tabs>
      <w:spacing w:after="0"/>
    </w:pPr>
  </w:style>
  <w:style w:type="character" w:customStyle="1" w:styleId="FooterChar">
    <w:name w:val="Footer Char"/>
    <w:link w:val="Footer"/>
    <w:rsid w:val="006809B6"/>
  </w:style>
  <w:style w:type="character" w:styleId="FootnoteReference">
    <w:name w:val="footnote reference"/>
    <w:rsid w:val="009355AF"/>
    <w:rPr>
      <w:position w:val="6"/>
      <w:sz w:val="16"/>
    </w:rPr>
  </w:style>
  <w:style w:type="character" w:styleId="PageNumber">
    <w:name w:val="page number"/>
    <w:basedOn w:val="DefaultParagraphFont"/>
    <w:rsid w:val="009355AF"/>
  </w:style>
  <w:style w:type="character" w:styleId="EndnoteReference">
    <w:name w:val="endnote reference"/>
    <w:semiHidden/>
    <w:rsid w:val="009355AF"/>
    <w:rPr>
      <w:vertAlign w:val="superscript"/>
    </w:rPr>
  </w:style>
  <w:style w:type="paragraph" w:styleId="EndnoteText">
    <w:name w:val="endnote text"/>
    <w:basedOn w:val="Normal"/>
    <w:link w:val="EndnoteTextChar"/>
    <w:rsid w:val="009355AF"/>
    <w:rPr>
      <w:sz w:val="20"/>
      <w:szCs w:val="20"/>
    </w:rPr>
  </w:style>
  <w:style w:type="character" w:customStyle="1" w:styleId="EndnoteTextChar">
    <w:name w:val="Endnote Text Char"/>
    <w:link w:val="EndnoteText"/>
    <w:rsid w:val="009355AF"/>
    <w:rPr>
      <w:lang w:eastAsia="en-US" w:bidi="en-US"/>
    </w:rPr>
  </w:style>
  <w:style w:type="paragraph" w:styleId="BodyText">
    <w:name w:val="Body Text"/>
    <w:basedOn w:val="Normal"/>
    <w:link w:val="BodyTextChar"/>
    <w:rsid w:val="009355AF"/>
    <w:pPr>
      <w:spacing w:before="240"/>
    </w:pPr>
    <w:rPr>
      <w:rFonts w:ascii="Times New Roman" w:hAnsi="Times New Roman"/>
      <w:bCs/>
      <w:iCs/>
    </w:rPr>
  </w:style>
  <w:style w:type="character" w:customStyle="1" w:styleId="BodyTextChar">
    <w:name w:val="Body Text Char"/>
    <w:basedOn w:val="DefaultParagraphFont"/>
    <w:link w:val="BodyText"/>
    <w:rsid w:val="009355AF"/>
    <w:rPr>
      <w:rFonts w:ascii="Times New Roman" w:hAnsi="Times New Roman"/>
      <w:bCs/>
      <w:iCs/>
      <w:sz w:val="22"/>
      <w:szCs w:val="22"/>
      <w:lang w:eastAsia="en-US" w:bidi="en-US"/>
    </w:rPr>
  </w:style>
  <w:style w:type="paragraph" w:styleId="BodyText2">
    <w:name w:val="Body Text 2"/>
    <w:basedOn w:val="Normal"/>
    <w:link w:val="BodyText2Char"/>
    <w:rsid w:val="009355AF"/>
    <w:pPr>
      <w:spacing w:before="240"/>
    </w:pPr>
    <w:rPr>
      <w:b/>
      <w:i/>
    </w:rPr>
  </w:style>
  <w:style w:type="character" w:customStyle="1" w:styleId="BodyText2Char">
    <w:name w:val="Body Text 2 Char"/>
    <w:basedOn w:val="DefaultParagraphFont"/>
    <w:link w:val="BodyText2"/>
    <w:rsid w:val="009355AF"/>
    <w:rPr>
      <w:b/>
      <w:i/>
      <w:sz w:val="22"/>
      <w:szCs w:val="22"/>
      <w:lang w:eastAsia="en-US" w:bidi="en-US"/>
    </w:rPr>
  </w:style>
  <w:style w:type="character" w:styleId="Hyperlink">
    <w:name w:val="Hyperlink"/>
    <w:uiPriority w:val="99"/>
    <w:rsid w:val="009355AF"/>
    <w:rPr>
      <w:color w:val="0000FF"/>
      <w:u w:val="single"/>
    </w:rPr>
  </w:style>
  <w:style w:type="paragraph" w:styleId="NormalWeb">
    <w:name w:val="Normal (Web)"/>
    <w:basedOn w:val="Normal"/>
    <w:uiPriority w:val="99"/>
    <w:unhideWhenUsed/>
    <w:rsid w:val="009355AF"/>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rsid w:val="009355AF"/>
    <w:pPr>
      <w:spacing w:after="0"/>
    </w:pPr>
    <w:rPr>
      <w:rFonts w:ascii="Tahoma" w:hAnsi="Tahoma" w:cs="Tahoma"/>
      <w:sz w:val="16"/>
      <w:szCs w:val="16"/>
    </w:rPr>
  </w:style>
  <w:style w:type="character" w:customStyle="1" w:styleId="BalloonTextChar">
    <w:name w:val="Balloon Text Char"/>
    <w:link w:val="BalloonText"/>
    <w:rsid w:val="009355AF"/>
    <w:rPr>
      <w:rFonts w:ascii="Tahoma" w:hAnsi="Tahoma" w:cs="Tahoma"/>
      <w:sz w:val="16"/>
      <w:szCs w:val="16"/>
      <w:lang w:eastAsia="en-US" w:bidi="en-US"/>
    </w:rPr>
  </w:style>
  <w:style w:type="character" w:customStyle="1" w:styleId="apple-style-span">
    <w:name w:val="apple-style-span"/>
    <w:basedOn w:val="DefaultParagraphFont"/>
    <w:rsid w:val="00F54532"/>
  </w:style>
  <w:style w:type="character" w:customStyle="1" w:styleId="apple-converted-space">
    <w:name w:val="apple-converted-space"/>
    <w:basedOn w:val="DefaultParagraphFont"/>
    <w:rsid w:val="00130764"/>
  </w:style>
  <w:style w:type="character" w:styleId="FollowedHyperlink">
    <w:name w:val="FollowedHyperlink"/>
    <w:basedOn w:val="DefaultParagraphFont"/>
    <w:rsid w:val="00885DC7"/>
    <w:rPr>
      <w:color w:val="800080" w:themeColor="followedHyperlink"/>
      <w:u w:val="single"/>
    </w:rPr>
  </w:style>
  <w:style w:type="paragraph" w:styleId="HTMLPreformatted">
    <w:name w:val="HTML Preformatted"/>
    <w:basedOn w:val="Normal"/>
    <w:link w:val="HTMLPreformattedChar"/>
    <w:uiPriority w:val="99"/>
    <w:unhideWhenUsed/>
    <w:rsid w:val="00BB77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B777C"/>
    <w:rPr>
      <w:rFonts w:ascii="Courier New" w:eastAsia="Times New Roman" w:hAnsi="Courier New" w:cs="Courier New"/>
      <w:sz w:val="20"/>
      <w:szCs w:val="20"/>
    </w:rPr>
  </w:style>
  <w:style w:type="paragraph" w:customStyle="1" w:styleId="h3darkblue">
    <w:name w:val="h3_darkblue"/>
    <w:basedOn w:val="Normal"/>
    <w:rsid w:val="00EF5BDB"/>
    <w:pPr>
      <w:spacing w:before="100" w:beforeAutospacing="1" w:after="100" w:afterAutospacing="1"/>
    </w:pPr>
    <w:rPr>
      <w:rFonts w:ascii="Times New Roman" w:eastAsia="Times New Roman" w:hAnsi="Times New Roman" w:cs="Times New Roman"/>
      <w:sz w:val="24"/>
      <w:szCs w:val="24"/>
    </w:rPr>
  </w:style>
  <w:style w:type="paragraph" w:customStyle="1" w:styleId="h2violet">
    <w:name w:val="h2_violet"/>
    <w:basedOn w:val="Normal"/>
    <w:rsid w:val="006B3D96"/>
    <w:pPr>
      <w:spacing w:before="100" w:beforeAutospacing="1" w:after="100" w:afterAutospacing="1"/>
    </w:pPr>
    <w:rPr>
      <w:rFonts w:ascii="Times New Roman" w:eastAsia="Times New Roman" w:hAnsi="Times New Roman" w:cs="Times New Roman"/>
      <w:sz w:val="24"/>
      <w:szCs w:val="24"/>
    </w:rPr>
  </w:style>
  <w:style w:type="character" w:customStyle="1" w:styleId="pp-headline-item">
    <w:name w:val="pp-headline-item"/>
    <w:basedOn w:val="DefaultParagraphFont"/>
    <w:rsid w:val="00F31D16"/>
  </w:style>
  <w:style w:type="character" w:customStyle="1" w:styleId="skypepnhcontainer">
    <w:name w:val="skype_pnh_container"/>
    <w:basedOn w:val="DefaultParagraphFont"/>
    <w:rsid w:val="00F31D16"/>
  </w:style>
  <w:style w:type="character" w:customStyle="1" w:styleId="skypepnhleftspan">
    <w:name w:val="skype_pnh_left_span"/>
    <w:basedOn w:val="DefaultParagraphFont"/>
    <w:rsid w:val="00F31D16"/>
  </w:style>
  <w:style w:type="character" w:customStyle="1" w:styleId="skypepnhdropartspan">
    <w:name w:val="skype_pnh_dropart_span"/>
    <w:basedOn w:val="DefaultParagraphFont"/>
    <w:rsid w:val="00F31D16"/>
  </w:style>
  <w:style w:type="character" w:customStyle="1" w:styleId="skypepnhdropartflagspan">
    <w:name w:val="skype_pnh_dropart_flag_span"/>
    <w:basedOn w:val="DefaultParagraphFont"/>
    <w:rsid w:val="00F31D16"/>
  </w:style>
  <w:style w:type="character" w:customStyle="1" w:styleId="skypepnhtextspan">
    <w:name w:val="skype_pnh_text_span"/>
    <w:basedOn w:val="DefaultParagraphFont"/>
    <w:rsid w:val="00F31D16"/>
  </w:style>
  <w:style w:type="character" w:customStyle="1" w:styleId="skypepnhrightspan">
    <w:name w:val="skype_pnh_right_span"/>
    <w:basedOn w:val="DefaultParagraphFont"/>
    <w:rsid w:val="00F31D16"/>
  </w:style>
  <w:style w:type="character" w:styleId="UnresolvedMention">
    <w:name w:val="Unresolved Mention"/>
    <w:basedOn w:val="DefaultParagraphFont"/>
    <w:uiPriority w:val="99"/>
    <w:semiHidden/>
    <w:unhideWhenUsed/>
    <w:rsid w:val="00B71E12"/>
    <w:rPr>
      <w:color w:val="808080"/>
      <w:shd w:val="clear" w:color="auto" w:fill="E6E6E6"/>
    </w:rPr>
  </w:style>
  <w:style w:type="paragraph" w:customStyle="1" w:styleId="StyleListParagraphLinespacing15lines">
    <w:name w:val="Style List Paragraph + Line spacing:  1.5 lines"/>
    <w:basedOn w:val="ListParagraph"/>
    <w:rsid w:val="001E062D"/>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548599">
      <w:bodyDiv w:val="1"/>
      <w:marLeft w:val="0"/>
      <w:marRight w:val="0"/>
      <w:marTop w:val="0"/>
      <w:marBottom w:val="0"/>
      <w:divBdr>
        <w:top w:val="none" w:sz="0" w:space="0" w:color="auto"/>
        <w:left w:val="none" w:sz="0" w:space="0" w:color="auto"/>
        <w:bottom w:val="none" w:sz="0" w:space="0" w:color="auto"/>
        <w:right w:val="none" w:sz="0" w:space="0" w:color="auto"/>
      </w:divBdr>
    </w:div>
    <w:div w:id="334767836">
      <w:bodyDiv w:val="1"/>
      <w:marLeft w:val="0"/>
      <w:marRight w:val="0"/>
      <w:marTop w:val="0"/>
      <w:marBottom w:val="0"/>
      <w:divBdr>
        <w:top w:val="none" w:sz="0" w:space="0" w:color="auto"/>
        <w:left w:val="none" w:sz="0" w:space="0" w:color="auto"/>
        <w:bottom w:val="none" w:sz="0" w:space="0" w:color="auto"/>
        <w:right w:val="none" w:sz="0" w:space="0" w:color="auto"/>
      </w:divBdr>
    </w:div>
    <w:div w:id="665981444">
      <w:bodyDiv w:val="1"/>
      <w:marLeft w:val="0"/>
      <w:marRight w:val="0"/>
      <w:marTop w:val="0"/>
      <w:marBottom w:val="0"/>
      <w:divBdr>
        <w:top w:val="none" w:sz="0" w:space="0" w:color="auto"/>
        <w:left w:val="none" w:sz="0" w:space="0" w:color="auto"/>
        <w:bottom w:val="none" w:sz="0" w:space="0" w:color="auto"/>
        <w:right w:val="none" w:sz="0" w:space="0" w:color="auto"/>
      </w:divBdr>
    </w:div>
    <w:div w:id="697240444">
      <w:bodyDiv w:val="1"/>
      <w:marLeft w:val="0"/>
      <w:marRight w:val="0"/>
      <w:marTop w:val="0"/>
      <w:marBottom w:val="0"/>
      <w:divBdr>
        <w:top w:val="none" w:sz="0" w:space="0" w:color="auto"/>
        <w:left w:val="none" w:sz="0" w:space="0" w:color="auto"/>
        <w:bottom w:val="none" w:sz="0" w:space="0" w:color="auto"/>
        <w:right w:val="none" w:sz="0" w:space="0" w:color="auto"/>
      </w:divBdr>
    </w:div>
    <w:div w:id="983855328">
      <w:bodyDiv w:val="1"/>
      <w:marLeft w:val="0"/>
      <w:marRight w:val="0"/>
      <w:marTop w:val="0"/>
      <w:marBottom w:val="0"/>
      <w:divBdr>
        <w:top w:val="none" w:sz="0" w:space="0" w:color="auto"/>
        <w:left w:val="none" w:sz="0" w:space="0" w:color="auto"/>
        <w:bottom w:val="none" w:sz="0" w:space="0" w:color="auto"/>
        <w:right w:val="none" w:sz="0" w:space="0" w:color="auto"/>
      </w:divBdr>
    </w:div>
    <w:div w:id="1109156326">
      <w:bodyDiv w:val="1"/>
      <w:marLeft w:val="0"/>
      <w:marRight w:val="0"/>
      <w:marTop w:val="0"/>
      <w:marBottom w:val="0"/>
      <w:divBdr>
        <w:top w:val="none" w:sz="0" w:space="0" w:color="auto"/>
        <w:left w:val="none" w:sz="0" w:space="0" w:color="auto"/>
        <w:bottom w:val="none" w:sz="0" w:space="0" w:color="auto"/>
        <w:right w:val="none" w:sz="0" w:space="0" w:color="auto"/>
      </w:divBdr>
    </w:div>
    <w:div w:id="1198814451">
      <w:bodyDiv w:val="1"/>
      <w:marLeft w:val="0"/>
      <w:marRight w:val="0"/>
      <w:marTop w:val="0"/>
      <w:marBottom w:val="0"/>
      <w:divBdr>
        <w:top w:val="none" w:sz="0" w:space="0" w:color="auto"/>
        <w:left w:val="none" w:sz="0" w:space="0" w:color="auto"/>
        <w:bottom w:val="none" w:sz="0" w:space="0" w:color="auto"/>
        <w:right w:val="none" w:sz="0" w:space="0" w:color="auto"/>
      </w:divBdr>
    </w:div>
    <w:div w:id="1261453206">
      <w:bodyDiv w:val="1"/>
      <w:marLeft w:val="0"/>
      <w:marRight w:val="0"/>
      <w:marTop w:val="0"/>
      <w:marBottom w:val="0"/>
      <w:divBdr>
        <w:top w:val="none" w:sz="0" w:space="0" w:color="auto"/>
        <w:left w:val="none" w:sz="0" w:space="0" w:color="auto"/>
        <w:bottom w:val="none" w:sz="0" w:space="0" w:color="auto"/>
        <w:right w:val="none" w:sz="0" w:space="0" w:color="auto"/>
      </w:divBdr>
    </w:div>
    <w:div w:id="1418015147">
      <w:bodyDiv w:val="1"/>
      <w:marLeft w:val="0"/>
      <w:marRight w:val="0"/>
      <w:marTop w:val="0"/>
      <w:marBottom w:val="0"/>
      <w:divBdr>
        <w:top w:val="none" w:sz="0" w:space="0" w:color="auto"/>
        <w:left w:val="none" w:sz="0" w:space="0" w:color="auto"/>
        <w:bottom w:val="none" w:sz="0" w:space="0" w:color="auto"/>
        <w:right w:val="none" w:sz="0" w:space="0" w:color="auto"/>
      </w:divBdr>
      <w:divsChild>
        <w:div w:id="443233105">
          <w:marLeft w:val="0"/>
          <w:marRight w:val="0"/>
          <w:marTop w:val="0"/>
          <w:marBottom w:val="0"/>
          <w:divBdr>
            <w:top w:val="none" w:sz="0" w:space="0" w:color="auto"/>
            <w:left w:val="none" w:sz="0" w:space="0" w:color="auto"/>
            <w:bottom w:val="none" w:sz="0" w:space="0" w:color="auto"/>
            <w:right w:val="none" w:sz="0" w:space="0" w:color="auto"/>
          </w:divBdr>
        </w:div>
      </w:divsChild>
    </w:div>
    <w:div w:id="159890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google.co.uk/url?sa=i&amp;url=https%3A%2F%2Ftravelpast50.com%2Fwindows-cathedral-leon-spain%2F&amp;psig=AOvVaw1lMWQ2v73JF9klNYGbxBsB&amp;ust=1592908894501000&amp;source=images&amp;cd=vfe&amp;ved=0CAIQjRxqFwoTCPCBopieleoCFQAAAAAdAAAAABAP" TargetMode="External"/><Relationship Id="rId26" Type="http://schemas.openxmlformats.org/officeDocument/2006/relationships/hyperlink" Target="https://www.google.co.uk/url?sa=i&amp;rct=j&amp;q=&amp;esrc=s&amp;source=images&amp;cd=&amp;cad=rja&amp;uact=8&amp;ved=2ahUKEwjq15LDqejcAhVMQRoKHVKpCLIQjRx6BAgBEAU&amp;url=https://caminoways.com/villafranca-del-bierzo&amp;psig=AOvVaw0jU5wb3PBDC6DoTeMJOOd-&amp;ust=1534190734937174" TargetMode="External"/><Relationship Id="rId39" Type="http://schemas.openxmlformats.org/officeDocument/2006/relationships/header" Target="header1.xml"/><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google.co.uk/url?sa=i&amp;url=https%3A%2F%2Fwww.caminoadventures.com%2Fcities-towns%2Fleon%2F&amp;psig=AOvVaw1lMWQ2v73JF9klNYGbxBsB&amp;ust=1592908894501000&amp;source=images&amp;cd=vfe&amp;ved=0CAIQjRxqFwoTCPCBopieleoCFQAAAAAdAAAAABAJ" TargetMode="External"/><Relationship Id="rId20" Type="http://schemas.openxmlformats.org/officeDocument/2006/relationships/hyperlink" Target="https://www.google.co.uk/url?sa=i&amp;url=https%3A%2F%2Fwww.tripadvisor.co.uk%2FShowUserReviews-g187454-d2690979-r181051429-Plaza_Nueva-Bilbao_Province_of_Vizcaya_Basque_Country.html&amp;psig=AOvVaw3_iibVAj5cwWdoCVQ7syaj&amp;ust=1592908977494000&amp;source=images&amp;cd=vfe&amp;ved=0CAIQjRxqFwoTCMDL6r-eleoCFQAAAAAdAAAAABAJ" TargetMode="External"/><Relationship Id="rId29" Type="http://schemas.openxmlformats.org/officeDocument/2006/relationships/hyperlink" Target="https://www.google.co.uk/url?sa=i&amp;rct=j&amp;q=&amp;esrc=s&amp;source=images&amp;cd=&amp;cad=rja&amp;uact=8&amp;ved=2ahUKEwi2iJ-OzujcAhUSVhoKHSC_A_0QjRx6BAgBEAU&amp;url=https://www.reddit.com/r/europe/comments/6htk06/ancient_roman_lighthouse_tower_of_hercules_a/&amp;psig=AOvVaw1GA6B5eyQ4JHCwb8U-hVuv&amp;ust=1534200922752139"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co.uk/imgres?imgurl=http%3A%2F%2Fwww.maat.sofiatopia.org%2Firitual_instruments_21.jpg&amp;imgrefurl=http%3A%2F%2Fwww.maat.sofiatopia.org%2Fstudio.htm&amp;docid=yWhE_aGyXx5yOM&amp;tbnid=4bQoGV3qpd8wmM%3A&amp;vet=10ahUKEwjyoqukmY3lAhUGQRUIHXw3A6kQMwhlKBEwEQ..i&amp;w=590&amp;h=216&amp;bih=813&amp;biw=1920&amp;q=the%20egyptina%20adze&amp;ved=0ahUKEwjyoqukmY3lAhUGQRUIHXw3A6kQMwhlKBEwEQ&amp;iact=mrc&amp;uact=8" TargetMode="External"/><Relationship Id="rId24" Type="http://schemas.openxmlformats.org/officeDocument/2006/relationships/hyperlink" Target="https://www.google.co.uk/url?sa=i&amp;rct=j&amp;q=&amp;esrc=s&amp;source=images&amp;cd=&amp;cad=rja&amp;uact=8&amp;ved=2ahUKEwjUyIr9iObcAhVHVhoKHW50DxcQjRx6BAgBEAU&amp;url=https://posadaeltesin.com/cruz-de-ferro/&amp;psig=AOvVaw1BYlk2GsZmMAhq9bkDVNpk&amp;ust=1534113576086200" TargetMode="External"/><Relationship Id="rId32" Type="http://schemas.openxmlformats.org/officeDocument/2006/relationships/image" Target="media/image13.jpeg"/><Relationship Id="rId37" Type="http://schemas.openxmlformats.org/officeDocument/2006/relationships/hyperlink" Target="mailto:sarah@zoence.com" TargetMode="External"/><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5.jpeg"/><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hyperlink" Target="https://www.google.co.uk/url?sa=i&amp;rct=j&amp;q=&amp;esrc=s&amp;source=imgres&amp;cd=&amp;cad=rja&amp;uact=8&amp;ved=2ahUKEwjjtN_iw_HcAhWvz4UKHbofDCIQjRx6BAgBEAU&amp;url=http://footage.framepool.com/zh/shot/928042158-muxia-cape-landscape-temple-complex-place-of-worship&amp;psig=AOvVaw0GzjaxyLH4L08XN2T5ywSW&amp;ust=1534507393192404"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ogle.co.uk/url?sa=i&amp;url=https%3A%2F%2Fwww.tripadvisor.co.uk%2FShowUserReviews-g187454-d532323-r532468584-Catedral_de_Santiago-Bilbao_Province_of_Vizcaya_Basque_Country.html&amp;psig=AOvVaw39HP0lf--a7vb1i8ojD3mu&amp;ust=1592908773375000&amp;source=images&amp;cd=vfe&amp;ved=0CAIQjRxqFwoTCODpwN6dleoCFQAAAAAdAAAAABAK" TargetMode="External"/><Relationship Id="rId22" Type="http://schemas.openxmlformats.org/officeDocument/2006/relationships/hyperlink" Target="https://www.google.co.uk/url?sa=i&amp;rct=j&amp;q=&amp;esrc=s&amp;source=images&amp;cd=&amp;cad=rja&amp;uact=8&amp;ved=0ahUKEwiP-8rTnd_UAhWH7xQKHZyfDnEQjRwIBw&amp;url=https://en.wikipedia.org/wiki/Ponferrada&amp;psig=AFQjCNEvuvS3JutkE6jlfBTRbZoqx_op8Q&amp;ust=1498694251932731" TargetMode="Externa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yperlink" Target="https://www.google.co.uk/url?sa=i&amp;rct=j&amp;q=&amp;esrc=s&amp;source=images&amp;cd=&amp;cad=rja&amp;uact=8&amp;ved=0ahUKEwicucfcg9fUAhXDvBoKHWXpCXAQjRwIBw&amp;url=https://weblog.wur.eu/international-students/2017/02/13/from-spain-to-wageningen/&amp;psig=AFQjCNGDa-TECZ5M5PGv0x2t5S_XuyxCkQ&amp;ust=1498412441920454" TargetMode="External"/><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https://www.google.co.uk/url?sa=i&amp;source=images&amp;cd=&amp;cad=rja&amp;uact=8&amp;ved=2ahUKEwi69a6f3aDbAhWHcRQKHfAQDzEQjRx6BAgBEAU&amp;url=http://tourtravelandmore.com/es/tours/galicia-es/tour-privado-costa-de-la-muerte-cabo-finisterre-galicia/&amp;psig=AOvVaw2LYgwjSZ4Gj0AujC5LxZM5&amp;ust=1527333004833321" TargetMode="External"/><Relationship Id="rId38" Type="http://schemas.openxmlformats.org/officeDocument/2006/relationships/hyperlink" Target="mailto:jtod@29br.co.uk"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jpeg"/><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AppData\Roaming\Microsoft\Templates\ZA-Adve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B305E2EE23174B9EB175AE986A90E8" ma:contentTypeVersion="10" ma:contentTypeDescription="Create a new document." ma:contentTypeScope="" ma:versionID="6316836dbc63d50be26a0f3931e9cd4d">
  <xsd:schema xmlns:xsd="http://www.w3.org/2001/XMLSchema" xmlns:xs="http://www.w3.org/2001/XMLSchema" xmlns:p="http://schemas.microsoft.com/office/2006/metadata/properties" xmlns:ns3="15c73ff6-9ec4-43e7-be02-46ccb5cd0bbb" targetNamespace="http://schemas.microsoft.com/office/2006/metadata/properties" ma:root="true" ma:fieldsID="aabb2cadae6a043951ea1720e4b529be" ns3:_="">
    <xsd:import namespace="15c73ff6-9ec4-43e7-be02-46ccb5cd0bb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73ff6-9ec4-43e7-be02-46ccb5cd0b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CFD488-8D10-406A-A5DE-4F546BCEA4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73ff6-9ec4-43e7-be02-46ccb5cd0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184F19-E6E1-4843-AB86-3225F0B5041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688FD8C-E38C-465A-91E9-2E7E641122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ZA-Advert.dotx</Template>
  <TotalTime>199</TotalTime>
  <Pages>1</Pages>
  <Words>2176</Words>
  <Characters>12405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Dawkins</dc:creator>
  <cp:lastModifiedBy>Peter Dawkins</cp:lastModifiedBy>
  <cp:revision>95</cp:revision>
  <cp:lastPrinted>2018-06-04T20:29:00Z</cp:lastPrinted>
  <dcterms:created xsi:type="dcterms:W3CDTF">2020-05-20T11:39:00Z</dcterms:created>
  <dcterms:modified xsi:type="dcterms:W3CDTF">2022-11-18T18:27:00Z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0x010100A7B305E2EE23174B9EB175AE986A90E8</vt:lpwstr>
  </property>
</Properties>
</file>